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6CBE7" w14:textId="5D2E9CB9" w:rsidR="00A36E6D" w:rsidRDefault="0023134B" w:rsidP="00823B9E">
      <w:pPr>
        <w:ind w:left="-567"/>
        <w:rPr>
          <w:rFonts w:ascii="TitilliumText22L Lt" w:hAnsi="TitilliumText22L Lt"/>
          <w:color w:val="262626" w:themeColor="text1" w:themeTint="D9"/>
          <w:sz w:val="96"/>
          <w:szCs w:val="96"/>
        </w:rPr>
      </w:pPr>
      <w:r w:rsidRPr="0023134B">
        <w:rPr>
          <w:rFonts w:ascii="TitilliumText22L Lt" w:hAnsi="TitilliumText22L Lt"/>
          <w:color w:val="262626" w:themeColor="text1" w:themeTint="D9"/>
          <w:sz w:val="96"/>
          <w:szCs w:val="96"/>
        </w:rPr>
        <w:t>Who we are</w:t>
      </w:r>
    </w:p>
    <w:p w14:paraId="17594200" w14:textId="602CF02D" w:rsidR="00A213B5" w:rsidRPr="00C76F75" w:rsidRDefault="0044072F" w:rsidP="00413A90">
      <w:pPr>
        <w:tabs>
          <w:tab w:val="left" w:pos="6448"/>
        </w:tabs>
        <w:ind w:left="-567"/>
        <w:rPr>
          <w:rFonts w:ascii="TitilliumText22L Lt" w:hAnsi="TitilliumText22L Lt"/>
          <w:color w:val="007995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F3ECC06" wp14:editId="3C9CD78A">
            <wp:simplePos x="0" y="0"/>
            <wp:positionH relativeFrom="column">
              <wp:posOffset>3566160</wp:posOffset>
            </wp:positionH>
            <wp:positionV relativeFrom="paragraph">
              <wp:posOffset>888365</wp:posOffset>
            </wp:positionV>
            <wp:extent cx="1211580" cy="1318260"/>
            <wp:effectExtent l="0" t="0" r="7620" b="0"/>
            <wp:wrapNone/>
            <wp:docPr id="1823607283" name="Picture 1" descr="Yas MURRAY-NAY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s MURRAY-NAYL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9AC">
        <w:rPr>
          <w:noProof/>
        </w:rPr>
        <w:drawing>
          <wp:anchor distT="0" distB="0" distL="114300" distR="114300" simplePos="0" relativeHeight="251658240" behindDoc="0" locked="0" layoutInCell="1" allowOverlap="1" wp14:anchorId="0AF97462" wp14:editId="22D460F4">
            <wp:simplePos x="0" y="0"/>
            <wp:positionH relativeFrom="column">
              <wp:posOffset>5132237</wp:posOffset>
            </wp:positionH>
            <wp:positionV relativeFrom="paragraph">
              <wp:posOffset>884304</wp:posOffset>
            </wp:positionV>
            <wp:extent cx="1068705" cy="1329690"/>
            <wp:effectExtent l="0" t="0" r="0" b="0"/>
            <wp:wrapNone/>
            <wp:docPr id="9" name="Picture 9" descr="http://webstar/Resources/UserImages/Original/User_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star/Resources/UserImages/Original/User_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9"/>
                    <a:stretch/>
                  </pic:blipFill>
                  <pic:spPr bwMode="auto">
                    <a:xfrm>
                      <a:off x="0" y="0"/>
                      <a:ext cx="106870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1FE">
        <w:rPr>
          <w:rFonts w:ascii="TitilliumText22L Lt" w:hAnsi="TitilliumText22L Lt"/>
          <w:noProof/>
          <w:color w:val="00799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495E32" wp14:editId="6F411D60">
                <wp:simplePos x="0" y="0"/>
                <wp:positionH relativeFrom="column">
                  <wp:posOffset>-801370</wp:posOffset>
                </wp:positionH>
                <wp:positionV relativeFrom="paragraph">
                  <wp:posOffset>5490845</wp:posOffset>
                </wp:positionV>
                <wp:extent cx="7343140" cy="1391920"/>
                <wp:effectExtent l="0" t="0" r="0" b="0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91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788C73" w14:textId="77777777" w:rsidR="00207A31" w:rsidRPr="00207A31" w:rsidRDefault="00207A31" w:rsidP="00207A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A31">
                              <w:rPr>
                                <w:rFonts w:ascii="Arial" w:hAnsi="Arial" w:cs="Arial"/>
                                <w:b/>
                              </w:rPr>
                              <w:t xml:space="preserve">Latifa Rahimi </w:t>
                            </w:r>
                            <w:r w:rsidRPr="00207A3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(Elected November 2024)</w:t>
                            </w:r>
                            <w:r w:rsidRPr="00207A3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5EB0F3A3" w14:textId="4ABFC028" w:rsidR="00207A31" w:rsidRPr="00207A31" w:rsidRDefault="00207A31" w:rsidP="00207A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07A31">
                              <w:rPr>
                                <w:rFonts w:ascii="Arial" w:hAnsi="Arial" w:cs="Arial"/>
                                <w:bCs/>
                              </w:rPr>
                              <w:t xml:space="preserve">Library Services – Dandenong </w:t>
                            </w:r>
                          </w:p>
                          <w:p w14:paraId="2D674CF5" w14:textId="457FA894" w:rsidR="00207A31" w:rsidRDefault="00207A31" w:rsidP="00207A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07A31">
                              <w:rPr>
                                <w:rFonts w:ascii="Arial" w:hAnsi="Arial" w:cs="Arial"/>
                                <w:bCs/>
                              </w:rPr>
                              <w:t>8571 5267</w:t>
                            </w:r>
                          </w:p>
                          <w:p w14:paraId="1F88ADFE" w14:textId="77777777" w:rsidR="00C951CF" w:rsidRDefault="00C951CF" w:rsidP="00207A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1600DD34" w14:textId="0B204A82" w:rsidR="00C951CF" w:rsidRPr="00207A31" w:rsidRDefault="00C951CF" w:rsidP="00C951CF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Chris Lemiere</w:t>
                            </w:r>
                            <w:r w:rsidRPr="00207A3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207A3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Re-e</w:t>
                            </w:r>
                            <w:r w:rsidRPr="00207A3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February</w:t>
                            </w:r>
                            <w:r w:rsidRPr="00207A3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2024)</w:t>
                            </w:r>
                            <w:r w:rsidRPr="00207A3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3A32DA06" w14:textId="57725CEB" w:rsidR="00C951CF" w:rsidRPr="00207A31" w:rsidRDefault="00C951CF" w:rsidP="00C951CF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Drum Theatre – Back of House</w:t>
                            </w:r>
                          </w:p>
                          <w:p w14:paraId="4BE2F29E" w14:textId="70DEC92F" w:rsidR="00C951CF" w:rsidRPr="00207A31" w:rsidRDefault="00C951CF" w:rsidP="00C951CF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07A31">
                              <w:rPr>
                                <w:rFonts w:ascii="Arial" w:hAnsi="Arial" w:cs="Arial"/>
                                <w:bCs/>
                              </w:rPr>
                              <w:t xml:space="preserve">8571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1607</w:t>
                            </w:r>
                          </w:p>
                          <w:p w14:paraId="46F0913E" w14:textId="77777777" w:rsidR="00C951CF" w:rsidRPr="00207A31" w:rsidRDefault="00C951CF" w:rsidP="00207A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0E213951" w14:textId="77777777" w:rsidR="00207A31" w:rsidRDefault="00207A31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2C8D298" w14:textId="77777777" w:rsidR="00207A31" w:rsidRDefault="00207A31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35FF23A" w14:textId="77777777" w:rsidR="00207A31" w:rsidRDefault="00207A31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4885AD1" w14:textId="77777777" w:rsidR="00207A31" w:rsidRDefault="00207A31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4838322" w14:textId="77777777" w:rsidR="00207A31" w:rsidRDefault="00207A31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36BFBE" w14:textId="77777777" w:rsidR="00207A31" w:rsidRDefault="00207A31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CC5859A" w14:textId="1833967F" w:rsidR="009E3B16" w:rsidRPr="00EE5031" w:rsidRDefault="004D76BF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Felicity Rolls</w:t>
                            </w:r>
                            <w:r w:rsidR="001A30F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1A30F7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(Elect</w:t>
                            </w:r>
                            <w:r w:rsidR="004B654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ed </w:t>
                            </w:r>
                            <w:r w:rsidR="00F375F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March</w:t>
                            </w:r>
                            <w:r w:rsidR="00093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B654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202</w:t>
                            </w:r>
                            <w:r w:rsidR="00F375F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="001A30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="00F375F0" w:rsidRPr="00F375F0">
                              <w:t xml:space="preserve"> </w:t>
                            </w:r>
                          </w:p>
                          <w:p w14:paraId="60A3357E" w14:textId="77777777" w:rsidR="009E3B16" w:rsidRPr="00EE5031" w:rsidRDefault="009E3B16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Maternal &amp; Child Health</w:t>
                            </w:r>
                          </w:p>
                          <w:p w14:paraId="704806BA" w14:textId="154639CB" w:rsidR="009E3B16" w:rsidRPr="00EE5031" w:rsidRDefault="00D02CDD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8571 18</w:t>
                            </w:r>
                            <w:r w:rsidR="00F375F0">
                              <w:rPr>
                                <w:rFonts w:ascii="Arial" w:hAnsi="Arial" w:cs="Arial"/>
                              </w:rPr>
                              <w:t>55</w:t>
                            </w:r>
                          </w:p>
                          <w:p w14:paraId="1636F340" w14:textId="77777777" w:rsidR="0023134B" w:rsidRDefault="0023134B" w:rsidP="00413A90">
                            <w:pPr>
                              <w:ind w:firstLine="56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95E3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3.1pt;margin-top:432.35pt;width:578.2pt;height:109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" fillcolor="#92cddc [1944]" stroked="f">
                <v:textbox>
                  <w:txbxContent>
                    <w:p w14:paraId="4F788C73" w14:textId="77777777" w:rsidR="00207A31" w:rsidRPr="00207A31" w:rsidRDefault="00207A31" w:rsidP="00207A31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  <w:r w:rsidRPr="00207A31">
                        <w:rPr>
                          <w:rFonts w:ascii="Arial" w:hAnsi="Arial" w:cs="Arial"/>
                          <w:b/>
                        </w:rPr>
                        <w:t xml:space="preserve">Latifa Rahimi </w:t>
                      </w:r>
                      <w:r w:rsidRPr="00207A3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(Elected November 2024)</w:t>
                      </w:r>
                      <w:r w:rsidRPr="00207A3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5EB0F3A3" w14:textId="4ABFC028" w:rsidR="00207A31" w:rsidRPr="00207A31" w:rsidRDefault="00207A31" w:rsidP="00207A31">
                      <w:pPr>
                        <w:spacing w:after="0"/>
                        <w:ind w:left="567"/>
                        <w:rPr>
                          <w:rFonts w:ascii="Arial" w:hAnsi="Arial" w:cs="Arial"/>
                          <w:bCs/>
                        </w:rPr>
                      </w:pPr>
                      <w:r w:rsidRPr="00207A31">
                        <w:rPr>
                          <w:rFonts w:ascii="Arial" w:hAnsi="Arial" w:cs="Arial"/>
                          <w:bCs/>
                        </w:rPr>
                        <w:t xml:space="preserve">Library Services – Dandenong </w:t>
                      </w:r>
                    </w:p>
                    <w:p w14:paraId="2D674CF5" w14:textId="457FA894" w:rsidR="00207A31" w:rsidRDefault="00207A31" w:rsidP="00207A31">
                      <w:pPr>
                        <w:spacing w:after="0"/>
                        <w:ind w:left="567"/>
                        <w:rPr>
                          <w:rFonts w:ascii="Arial" w:hAnsi="Arial" w:cs="Arial"/>
                          <w:bCs/>
                        </w:rPr>
                      </w:pPr>
                      <w:r w:rsidRPr="00207A31">
                        <w:rPr>
                          <w:rFonts w:ascii="Arial" w:hAnsi="Arial" w:cs="Arial"/>
                          <w:bCs/>
                        </w:rPr>
                        <w:t>8571 5267</w:t>
                      </w:r>
                    </w:p>
                    <w:p w14:paraId="1F88ADFE" w14:textId="77777777" w:rsidR="00C951CF" w:rsidRDefault="00C951CF" w:rsidP="00207A31">
                      <w:pPr>
                        <w:spacing w:after="0"/>
                        <w:ind w:left="567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1600DD34" w14:textId="0B204A82" w:rsidR="00C951CF" w:rsidRPr="00207A31" w:rsidRDefault="00C951CF" w:rsidP="00C951CF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Chris Lemiere</w:t>
                      </w:r>
                      <w:r w:rsidRPr="00207A3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207A3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Re-e</w:t>
                      </w:r>
                      <w:r w:rsidRPr="00207A3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February</w:t>
                      </w:r>
                      <w:r w:rsidRPr="00207A3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2024)</w:t>
                      </w:r>
                      <w:r w:rsidRPr="00207A3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3A32DA06" w14:textId="57725CEB" w:rsidR="00C951CF" w:rsidRPr="00207A31" w:rsidRDefault="00C951CF" w:rsidP="00C951CF">
                      <w:pPr>
                        <w:spacing w:after="0"/>
                        <w:ind w:left="567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Drum Theatre – Back of House</w:t>
                      </w:r>
                    </w:p>
                    <w:p w14:paraId="4BE2F29E" w14:textId="70DEC92F" w:rsidR="00C951CF" w:rsidRPr="00207A31" w:rsidRDefault="00C951CF" w:rsidP="00C951CF">
                      <w:pPr>
                        <w:spacing w:after="0"/>
                        <w:ind w:left="567"/>
                        <w:rPr>
                          <w:rFonts w:ascii="Arial" w:hAnsi="Arial" w:cs="Arial"/>
                          <w:bCs/>
                        </w:rPr>
                      </w:pPr>
                      <w:r w:rsidRPr="00207A31">
                        <w:rPr>
                          <w:rFonts w:ascii="Arial" w:hAnsi="Arial" w:cs="Arial"/>
                          <w:bCs/>
                        </w:rPr>
                        <w:t xml:space="preserve">8571 </w:t>
                      </w:r>
                      <w:r>
                        <w:rPr>
                          <w:rFonts w:ascii="Arial" w:hAnsi="Arial" w:cs="Arial"/>
                          <w:bCs/>
                        </w:rPr>
                        <w:t>1607</w:t>
                      </w:r>
                    </w:p>
                    <w:p w14:paraId="46F0913E" w14:textId="77777777" w:rsidR="00C951CF" w:rsidRPr="00207A31" w:rsidRDefault="00C951CF" w:rsidP="00207A31">
                      <w:pPr>
                        <w:spacing w:after="0"/>
                        <w:ind w:left="567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0E213951" w14:textId="77777777" w:rsidR="00207A31" w:rsidRDefault="00207A31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2C8D298" w14:textId="77777777" w:rsidR="00207A31" w:rsidRDefault="00207A31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35FF23A" w14:textId="77777777" w:rsidR="00207A31" w:rsidRDefault="00207A31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4885AD1" w14:textId="77777777" w:rsidR="00207A31" w:rsidRDefault="00207A31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4838322" w14:textId="77777777" w:rsidR="00207A31" w:rsidRDefault="00207A31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36BFBE" w14:textId="77777777" w:rsidR="00207A31" w:rsidRDefault="00207A31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CC5859A" w14:textId="1833967F" w:rsidR="009E3B16" w:rsidRPr="00EE5031" w:rsidRDefault="004D76BF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Felicity Rolls</w:t>
                      </w:r>
                      <w:r w:rsidR="001A30F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1A30F7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(Elect</w:t>
                      </w:r>
                      <w:r w:rsidR="004B654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ed </w:t>
                      </w:r>
                      <w:r w:rsidR="00F375F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March</w:t>
                      </w:r>
                      <w:r w:rsidR="000930D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B654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202</w:t>
                      </w:r>
                      <w:r w:rsidR="00F375F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</w:t>
                      </w:r>
                      <w:r w:rsidR="001A30F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 w:rsidR="00F375F0" w:rsidRPr="00F375F0">
                        <w:t xml:space="preserve"> </w:t>
                      </w:r>
                    </w:p>
                    <w:p w14:paraId="60A3357E" w14:textId="77777777" w:rsidR="009E3B16" w:rsidRPr="00EE5031" w:rsidRDefault="009E3B16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Maternal &amp; Child Health</w:t>
                      </w:r>
                    </w:p>
                    <w:p w14:paraId="704806BA" w14:textId="154639CB" w:rsidR="009E3B16" w:rsidRPr="00EE5031" w:rsidRDefault="00D02CDD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8571 18</w:t>
                      </w:r>
                      <w:r w:rsidR="00F375F0">
                        <w:rPr>
                          <w:rFonts w:ascii="Arial" w:hAnsi="Arial" w:cs="Arial"/>
                        </w:rPr>
                        <w:t>55</w:t>
                      </w:r>
                    </w:p>
                    <w:p w14:paraId="1636F340" w14:textId="77777777" w:rsidR="0023134B" w:rsidRDefault="0023134B" w:rsidP="00413A90">
                      <w:pPr>
                        <w:ind w:firstLine="567"/>
                      </w:pPr>
                    </w:p>
                  </w:txbxContent>
                </v:textbox>
              </v:shape>
            </w:pict>
          </mc:Fallback>
        </mc:AlternateContent>
      </w:r>
      <w:r w:rsidR="002661FE">
        <w:rPr>
          <w:rFonts w:ascii="TitilliumText22L Lt" w:hAnsi="TitilliumText22L Lt"/>
          <w:noProof/>
          <w:color w:val="00799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6261933" wp14:editId="75E9FFD4">
                <wp:simplePos x="0" y="0"/>
                <wp:positionH relativeFrom="column">
                  <wp:posOffset>-801370</wp:posOffset>
                </wp:positionH>
                <wp:positionV relativeFrom="paragraph">
                  <wp:posOffset>3933190</wp:posOffset>
                </wp:positionV>
                <wp:extent cx="7343140" cy="1393825"/>
                <wp:effectExtent l="0" t="0" r="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93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F6CCE3" w14:textId="1EE8AA80" w:rsidR="00DA525D" w:rsidRPr="00EE5031" w:rsidRDefault="00F375F0" w:rsidP="00DA525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Jason</w:t>
                            </w:r>
                            <w:r w:rsidR="00DA525D">
                              <w:rPr>
                                <w:rFonts w:ascii="Arial" w:hAnsi="Arial" w:cs="Arial"/>
                                <w:b/>
                              </w:rPr>
                              <w:t xml:space="preserve"> Cordi </w:t>
                            </w:r>
                            <w:r w:rsidR="00DA525D"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Re-</w:t>
                            </w:r>
                            <w:r w:rsidR="00DA525D"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Elected </w:t>
                            </w:r>
                            <w:r w:rsidR="00207A3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November</w:t>
                            </w:r>
                            <w:r w:rsidR="00DA525D"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207A3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DA525D"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21EE9E4" w14:textId="77777777" w:rsidR="00DA525D" w:rsidRPr="00EE5031" w:rsidRDefault="00DA525D" w:rsidP="00DA525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Library Services – Dandenong </w:t>
                            </w:r>
                          </w:p>
                          <w:p w14:paraId="26FFD055" w14:textId="002DCDE7" w:rsidR="00DA525D" w:rsidRDefault="00DA525D" w:rsidP="00DA525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8571 1408</w:t>
                            </w:r>
                          </w:p>
                          <w:p w14:paraId="62C5DBD2" w14:textId="77777777" w:rsidR="00207A31" w:rsidRDefault="00207A31" w:rsidP="00DA525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A0DA1A" w14:textId="77777777" w:rsidR="00207A31" w:rsidRPr="00EE5031" w:rsidRDefault="00207A31" w:rsidP="00207A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Jack Winters 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November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6DBEF30" w14:textId="77777777" w:rsidR="00207A31" w:rsidRPr="00EE5031" w:rsidRDefault="00207A31" w:rsidP="00207A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Library Services - Dandenong</w:t>
                            </w:r>
                          </w:p>
                          <w:p w14:paraId="7E73D2CF" w14:textId="77777777" w:rsidR="00207A31" w:rsidRDefault="00207A31" w:rsidP="00207A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8571 1535</w:t>
                            </w:r>
                          </w:p>
                          <w:p w14:paraId="74DC61CD" w14:textId="77777777" w:rsidR="00207A31" w:rsidRPr="00EE5031" w:rsidRDefault="00207A31" w:rsidP="00DA525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E81423" w14:textId="77777777" w:rsidR="009D3B9B" w:rsidRDefault="009D3B9B" w:rsidP="00413A90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8595296" w14:textId="77777777" w:rsidR="00EE5031" w:rsidRDefault="00EE5031" w:rsidP="00EE503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1933" id="Text Box 5" o:spid="_x0000_s1027" type="#_x0000_t202" style="position:absolute;left:0;text-align:left;margin-left:-63.1pt;margin-top:309.7pt;width:578.2pt;height:10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" fillcolor="#c2d69b [1942]" stroked="f">
                <v:textbox>
                  <w:txbxContent>
                    <w:p w14:paraId="17F6CCE3" w14:textId="1EE8AA80" w:rsidR="00DA525D" w:rsidRPr="00EE5031" w:rsidRDefault="00F375F0" w:rsidP="00DA525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Jason</w:t>
                      </w:r>
                      <w:r w:rsidR="00DA525D">
                        <w:rPr>
                          <w:rFonts w:ascii="Arial" w:hAnsi="Arial" w:cs="Arial"/>
                          <w:b/>
                        </w:rPr>
                        <w:t xml:space="preserve"> Cordi </w:t>
                      </w:r>
                      <w:r w:rsidR="00DA525D"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Re-</w:t>
                      </w:r>
                      <w:r w:rsidR="00DA525D"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Elected </w:t>
                      </w:r>
                      <w:r w:rsidR="00207A3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November</w:t>
                      </w:r>
                      <w:r w:rsidR="00DA525D"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  <w:r w:rsidR="00207A3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r w:rsidR="00DA525D"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</w:p>
                    <w:p w14:paraId="721EE9E4" w14:textId="77777777" w:rsidR="00DA525D" w:rsidRPr="00EE5031" w:rsidRDefault="00DA525D" w:rsidP="00DA525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Library Services – Dandenong </w:t>
                      </w:r>
                    </w:p>
                    <w:p w14:paraId="26FFD055" w14:textId="002DCDE7" w:rsidR="00DA525D" w:rsidRDefault="00DA525D" w:rsidP="00DA525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8571 1408</w:t>
                      </w:r>
                    </w:p>
                    <w:p w14:paraId="62C5DBD2" w14:textId="77777777" w:rsidR="00207A31" w:rsidRDefault="00207A31" w:rsidP="00DA525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</w:p>
                    <w:p w14:paraId="45A0DA1A" w14:textId="77777777" w:rsidR="00207A31" w:rsidRPr="00EE5031" w:rsidRDefault="00207A31" w:rsidP="00207A3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Jack Winters 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November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</w:p>
                    <w:p w14:paraId="46DBEF30" w14:textId="77777777" w:rsidR="00207A31" w:rsidRPr="00EE5031" w:rsidRDefault="00207A31" w:rsidP="00207A3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Library Services - Dandenong</w:t>
                      </w:r>
                    </w:p>
                    <w:p w14:paraId="7E73D2CF" w14:textId="77777777" w:rsidR="00207A31" w:rsidRDefault="00207A31" w:rsidP="00207A3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8571 1535</w:t>
                      </w:r>
                    </w:p>
                    <w:p w14:paraId="74DC61CD" w14:textId="77777777" w:rsidR="00207A31" w:rsidRPr="00EE5031" w:rsidRDefault="00207A31" w:rsidP="00DA525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</w:p>
                    <w:p w14:paraId="3EE81423" w14:textId="77777777" w:rsidR="009D3B9B" w:rsidRDefault="009D3B9B" w:rsidP="00413A90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8595296" w14:textId="77777777" w:rsidR="00EE5031" w:rsidRDefault="00EE5031" w:rsidP="00EE5031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661FE">
        <w:rPr>
          <w:rFonts w:ascii="TitilliumText22L Lt" w:hAnsi="TitilliumText22L Lt"/>
          <w:noProof/>
          <w:color w:val="00799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F44AF0B" wp14:editId="4919EA8A">
                <wp:simplePos x="0" y="0"/>
                <wp:positionH relativeFrom="column">
                  <wp:posOffset>-801370</wp:posOffset>
                </wp:positionH>
                <wp:positionV relativeFrom="paragraph">
                  <wp:posOffset>2392045</wp:posOffset>
                </wp:positionV>
                <wp:extent cx="7343140" cy="1379220"/>
                <wp:effectExtent l="0" t="0" r="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792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BE9DA5" w14:textId="41D997A0" w:rsidR="00A66D99" w:rsidRPr="00EE5031" w:rsidRDefault="00842FED" w:rsidP="00A66D99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David Strahan</w:t>
                            </w:r>
                            <w:r w:rsidR="007A4BD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5D1213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="006C492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Re-e</w:t>
                            </w:r>
                            <w:r w:rsidR="005D1213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 w:rsidR="008A62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October</w:t>
                            </w:r>
                            <w:r w:rsidR="005D1213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6C492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5D1213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="001078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2B2A03B" w14:textId="77777777" w:rsidR="00A66D99" w:rsidRPr="00EE5031" w:rsidRDefault="007A4BDF" w:rsidP="00A66D99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Civic Attendants</w:t>
                            </w:r>
                          </w:p>
                          <w:p w14:paraId="19B9B062" w14:textId="467E4186" w:rsidR="00A66D99" w:rsidRPr="00EE5031" w:rsidRDefault="007A4BDF" w:rsidP="00A66D99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04</w:t>
                            </w:r>
                            <w:r w:rsidR="008A62FA">
                              <w:rPr>
                                <w:rFonts w:ascii="Arial" w:hAnsi="Arial" w:cs="Arial"/>
                              </w:rPr>
                              <w:t>81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A62FA">
                              <w:rPr>
                                <w:rFonts w:ascii="Arial" w:hAnsi="Arial" w:cs="Arial"/>
                              </w:rPr>
                              <w:t>917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A62FA">
                              <w:rPr>
                                <w:rFonts w:ascii="Arial" w:hAnsi="Arial" w:cs="Arial"/>
                              </w:rPr>
                              <w:t>988</w:t>
                            </w:r>
                          </w:p>
                          <w:p w14:paraId="03B054E2" w14:textId="77777777" w:rsidR="00A66D99" w:rsidRDefault="00A66D99" w:rsidP="00EE50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BFAAB0" w14:textId="77777777" w:rsidR="005259AC" w:rsidRPr="00EE5031" w:rsidRDefault="005259AC" w:rsidP="005259A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 w:rsidRPr="006C492A">
                              <w:rPr>
                                <w:rFonts w:ascii="Arial" w:hAnsi="Arial" w:cs="Arial"/>
                                <w:b/>
                              </w:rPr>
                              <w:t xml:space="preserve">Breanna Rhys-Jones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October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2F03D45E" w14:textId="77777777" w:rsidR="005259AC" w:rsidRPr="00EE5031" w:rsidRDefault="005259AC" w:rsidP="005259A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Civic Facilities – Dandenong </w:t>
                            </w:r>
                          </w:p>
                          <w:p w14:paraId="40F6D6FE" w14:textId="77777777" w:rsidR="005259AC" w:rsidRDefault="005259AC" w:rsidP="005259A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8571 </w:t>
                            </w:r>
                            <w:r w:rsidRPr="006C492A">
                              <w:rPr>
                                <w:rFonts w:ascii="Arial" w:hAnsi="Arial" w:cs="Arial"/>
                              </w:rPr>
                              <w:t>1594</w:t>
                            </w:r>
                          </w:p>
                          <w:p w14:paraId="4BAD9675" w14:textId="77777777" w:rsidR="005259AC" w:rsidRDefault="005259AC" w:rsidP="00EE50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AF0B" id="Text Box 4" o:spid="_x0000_s1028" type="#_x0000_t202" style="position:absolute;left:0;text-align:left;margin-left:-63.1pt;margin-top:188.35pt;width:578.2pt;height:108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" fillcolor="#d99594 [1941]" stroked="f">
                <v:textbox>
                  <w:txbxContent>
                    <w:p w14:paraId="43BE9DA5" w14:textId="41D997A0" w:rsidR="00A66D99" w:rsidRPr="00EE5031" w:rsidRDefault="00842FED" w:rsidP="00A66D99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David Strahan</w:t>
                      </w:r>
                      <w:r w:rsidR="007A4BD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5D1213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 w:rsidR="006C492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Re-e</w:t>
                      </w:r>
                      <w:r w:rsidR="005D1213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 w:rsidR="008A62F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October</w:t>
                      </w:r>
                      <w:r w:rsidR="005D1213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  <w:r w:rsidR="006C492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r w:rsidR="005D1213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 w:rsidR="0010786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2B2A03B" w14:textId="77777777" w:rsidR="00A66D99" w:rsidRPr="00EE5031" w:rsidRDefault="007A4BDF" w:rsidP="00A66D99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Civic Attendants</w:t>
                      </w:r>
                    </w:p>
                    <w:p w14:paraId="19B9B062" w14:textId="467E4186" w:rsidR="00A66D99" w:rsidRPr="00EE5031" w:rsidRDefault="007A4BDF" w:rsidP="00A66D99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04</w:t>
                      </w:r>
                      <w:r w:rsidR="008A62FA">
                        <w:rPr>
                          <w:rFonts w:ascii="Arial" w:hAnsi="Arial" w:cs="Arial"/>
                        </w:rPr>
                        <w:t>81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8A62FA">
                        <w:rPr>
                          <w:rFonts w:ascii="Arial" w:hAnsi="Arial" w:cs="Arial"/>
                        </w:rPr>
                        <w:t>917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8A62FA">
                        <w:rPr>
                          <w:rFonts w:ascii="Arial" w:hAnsi="Arial" w:cs="Arial"/>
                        </w:rPr>
                        <w:t>988</w:t>
                      </w:r>
                    </w:p>
                    <w:p w14:paraId="03B054E2" w14:textId="77777777" w:rsidR="00A66D99" w:rsidRDefault="00A66D99" w:rsidP="00EE503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</w:p>
                    <w:p w14:paraId="17BFAAB0" w14:textId="77777777" w:rsidR="005259AC" w:rsidRPr="00EE5031" w:rsidRDefault="005259AC" w:rsidP="005259A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 w:rsidRPr="006C492A">
                        <w:rPr>
                          <w:rFonts w:ascii="Arial" w:hAnsi="Arial" w:cs="Arial"/>
                          <w:b/>
                        </w:rPr>
                        <w:t xml:space="preserve">Breanna Rhys-Jones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October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</w:p>
                    <w:p w14:paraId="2F03D45E" w14:textId="77777777" w:rsidR="005259AC" w:rsidRPr="00EE5031" w:rsidRDefault="005259AC" w:rsidP="005259A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Civic Facilities – Dandenong </w:t>
                      </w:r>
                    </w:p>
                    <w:p w14:paraId="40F6D6FE" w14:textId="77777777" w:rsidR="005259AC" w:rsidRDefault="005259AC" w:rsidP="005259AC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8571 </w:t>
                      </w:r>
                      <w:r w:rsidRPr="006C492A">
                        <w:rPr>
                          <w:rFonts w:ascii="Arial" w:hAnsi="Arial" w:cs="Arial"/>
                        </w:rPr>
                        <w:t>1594</w:t>
                      </w:r>
                    </w:p>
                    <w:p w14:paraId="4BAD9675" w14:textId="77777777" w:rsidR="005259AC" w:rsidRDefault="005259AC" w:rsidP="00EE503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1FE">
        <w:rPr>
          <w:rFonts w:ascii="TitilliumText22L Lt" w:hAnsi="TitilliumText22L Lt"/>
          <w:noProof/>
          <w:color w:val="00799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2D3552" wp14:editId="522D284E">
                <wp:simplePos x="0" y="0"/>
                <wp:positionH relativeFrom="column">
                  <wp:posOffset>-801370</wp:posOffset>
                </wp:positionH>
                <wp:positionV relativeFrom="paragraph">
                  <wp:posOffset>841375</wp:posOffset>
                </wp:positionV>
                <wp:extent cx="7343140" cy="1403985"/>
                <wp:effectExtent l="0" t="0" r="0" b="5715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403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AC1A8F" w14:textId="05909723" w:rsidR="00823E91" w:rsidRPr="00EE5031" w:rsidRDefault="00B459C8" w:rsidP="00823E9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55E83" w:rsidRPr="00136F6C">
                              <w:rPr>
                                <w:rFonts w:ascii="Arial" w:hAnsi="Arial" w:cs="Arial"/>
                                <w:b/>
                              </w:rPr>
                              <w:t>Yas Murray</w:t>
                            </w:r>
                            <w:r w:rsidR="00136F6C" w:rsidRPr="00136F6C">
                              <w:rPr>
                                <w:rFonts w:ascii="Arial" w:hAnsi="Arial" w:cs="Arial"/>
                                <w:b/>
                              </w:rPr>
                              <w:t>-Naylor</w:t>
                            </w:r>
                            <w:r w:rsidR="00136F6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23E91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="0044072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="00823E91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 w:rsidR="0044072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March</w:t>
                            </w:r>
                            <w:r w:rsidR="00823E91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 w:rsidR="005259A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44072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823E91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183A542" w14:textId="1055947B" w:rsidR="00823E91" w:rsidRPr="00EE5031" w:rsidRDefault="00823E91" w:rsidP="00823E9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Parking Officer</w:t>
                            </w:r>
                            <w:r w:rsidR="00136F6C">
                              <w:rPr>
                                <w:rFonts w:ascii="Arial" w:hAnsi="Arial" w:cs="Arial"/>
                              </w:rPr>
                              <w:br/>
                              <w:t>0478 489 040</w:t>
                            </w:r>
                          </w:p>
                          <w:p w14:paraId="0EC43870" w14:textId="77777777" w:rsidR="00823E91" w:rsidRDefault="00823E91" w:rsidP="009D3B9B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53233C" w14:textId="37FA5F8C" w:rsidR="005259AC" w:rsidRPr="00EE5031" w:rsidRDefault="005259AC" w:rsidP="005259A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Gus Martin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(Re-elected November 2011)</w:t>
                            </w:r>
                          </w:p>
                          <w:p w14:paraId="457B801A" w14:textId="77777777" w:rsidR="005259AC" w:rsidRPr="00EE5031" w:rsidRDefault="005259AC" w:rsidP="005259A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Customer Service - Dandenong</w:t>
                            </w:r>
                          </w:p>
                          <w:p w14:paraId="2DEE2DFA" w14:textId="77777777" w:rsidR="005259AC" w:rsidRPr="00EE5031" w:rsidRDefault="005259AC" w:rsidP="005259A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8571 1498</w:t>
                            </w:r>
                          </w:p>
                          <w:p w14:paraId="3A786F50" w14:textId="77777777" w:rsidR="005259AC" w:rsidRPr="009D3B9B" w:rsidRDefault="005259AC" w:rsidP="009D3B9B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3552" id="Text Box 3" o:spid="_x0000_s1029" type="#_x0000_t202" style="position:absolute;left:0;text-align:left;margin-left:-63.1pt;margin-top:66.25pt;width:578.2pt;height:110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" fillcolor="#b8cce4 [1300]" stroked="f">
                <v:textbox>
                  <w:txbxContent>
                    <w:p w14:paraId="0CAC1A8F" w14:textId="05909723" w:rsidR="00823E91" w:rsidRPr="00EE5031" w:rsidRDefault="00B459C8" w:rsidP="00823E9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55E83" w:rsidRPr="00136F6C">
                        <w:rPr>
                          <w:rFonts w:ascii="Arial" w:hAnsi="Arial" w:cs="Arial"/>
                          <w:b/>
                        </w:rPr>
                        <w:t>Yas Murray</w:t>
                      </w:r>
                      <w:r w:rsidR="00136F6C" w:rsidRPr="00136F6C">
                        <w:rPr>
                          <w:rFonts w:ascii="Arial" w:hAnsi="Arial" w:cs="Arial"/>
                          <w:b/>
                        </w:rPr>
                        <w:t>-Naylor</w:t>
                      </w:r>
                      <w:r w:rsidR="00136F6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23E91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 w:rsidR="0044072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</w:t>
                      </w:r>
                      <w:r w:rsidR="00823E91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 w:rsidR="0044072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March</w:t>
                      </w:r>
                      <w:r w:rsidR="00823E91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 w:rsidR="005259A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  <w:r w:rsidR="0044072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="00823E91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</w:p>
                    <w:p w14:paraId="4183A542" w14:textId="1055947B" w:rsidR="00823E91" w:rsidRPr="00EE5031" w:rsidRDefault="00823E91" w:rsidP="00823E9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Parking Officer</w:t>
                      </w:r>
                      <w:r w:rsidR="00136F6C">
                        <w:rPr>
                          <w:rFonts w:ascii="Arial" w:hAnsi="Arial" w:cs="Arial"/>
                        </w:rPr>
                        <w:br/>
                        <w:t>0478 489 040</w:t>
                      </w:r>
                    </w:p>
                    <w:p w14:paraId="0EC43870" w14:textId="77777777" w:rsidR="00823E91" w:rsidRDefault="00823E91" w:rsidP="009D3B9B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</w:p>
                    <w:p w14:paraId="3953233C" w14:textId="37FA5F8C" w:rsidR="005259AC" w:rsidRPr="00EE5031" w:rsidRDefault="005259AC" w:rsidP="005259A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Gus Martin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(Re-elected November 2011)</w:t>
                      </w:r>
                    </w:p>
                    <w:p w14:paraId="457B801A" w14:textId="77777777" w:rsidR="005259AC" w:rsidRPr="00EE5031" w:rsidRDefault="005259AC" w:rsidP="005259A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Customer Service - Dandenong</w:t>
                      </w:r>
                    </w:p>
                    <w:p w14:paraId="2DEE2DFA" w14:textId="77777777" w:rsidR="005259AC" w:rsidRPr="00EE5031" w:rsidRDefault="005259AC" w:rsidP="005259A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8571 1498</w:t>
                      </w:r>
                    </w:p>
                    <w:p w14:paraId="3A786F50" w14:textId="77777777" w:rsidR="005259AC" w:rsidRPr="009D3B9B" w:rsidRDefault="005259AC" w:rsidP="009D3B9B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1FE">
        <w:rPr>
          <w:rFonts w:ascii="TitilliumText22L Lt" w:hAnsi="TitilliumText22L Lt"/>
          <w:noProof/>
          <w:color w:val="00799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674990A" wp14:editId="4A32C173">
                <wp:simplePos x="0" y="0"/>
                <wp:positionH relativeFrom="column">
                  <wp:posOffset>-801370</wp:posOffset>
                </wp:positionH>
                <wp:positionV relativeFrom="paragraph">
                  <wp:posOffset>7023735</wp:posOffset>
                </wp:positionV>
                <wp:extent cx="7343140" cy="1403985"/>
                <wp:effectExtent l="0" t="0" r="0" b="5715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403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F49747" w14:textId="2AED4C4B" w:rsidR="00207A31" w:rsidRDefault="00207A31" w:rsidP="00207A3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Sally King 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Re-e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 w:rsidR="00C2780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Nov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Immunisation Services</w:t>
                            </w:r>
                          </w:p>
                          <w:p w14:paraId="1BC454C4" w14:textId="7DAB266A" w:rsidR="00207A31" w:rsidRDefault="00C27801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bookmarkStart w:id="0" w:name="_Hlk198726247"/>
                            <w:r w:rsidRPr="00C27801">
                              <w:rPr>
                                <w:rFonts w:ascii="Arial" w:hAnsi="Arial" w:cs="Arial"/>
                              </w:rPr>
                              <w:t>0466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27801">
                              <w:rPr>
                                <w:rFonts w:ascii="Arial" w:hAnsi="Arial" w:cs="Arial"/>
                              </w:rPr>
                              <w:t>949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27801">
                              <w:rPr>
                                <w:rFonts w:ascii="Arial" w:hAnsi="Arial" w:cs="Arial"/>
                              </w:rPr>
                              <w:t>343</w:t>
                            </w:r>
                          </w:p>
                          <w:bookmarkEnd w:id="0"/>
                          <w:p w14:paraId="199834AE" w14:textId="77777777" w:rsidR="00C27801" w:rsidRPr="00EE5031" w:rsidRDefault="00C27801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F72D40" w14:textId="11BB4ED8" w:rsidR="00823E91" w:rsidRDefault="00823E91" w:rsidP="0050729A">
                            <w:pPr>
                              <w:ind w:firstLine="56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990A" id="Text Box 8" o:spid="_x0000_s1030" type="#_x0000_t202" style="position:absolute;left:0;text-align:left;margin-left:-63.1pt;margin-top:553.05pt;width:578.2pt;height:110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" fillcolor="#b8cce4 [1300]" stroked="f">
                <v:textbox>
                  <w:txbxContent>
                    <w:p w14:paraId="55F49747" w14:textId="2AED4C4B" w:rsidR="00207A31" w:rsidRDefault="00207A31" w:rsidP="00207A3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Sally King 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Re-e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 w:rsidR="00C2780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Nov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24)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Immunisation Services</w:t>
                      </w:r>
                    </w:p>
                    <w:p w14:paraId="1BC454C4" w14:textId="7DAB266A" w:rsidR="00207A31" w:rsidRDefault="00C27801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bookmarkStart w:id="1" w:name="_Hlk198726247"/>
                      <w:r w:rsidRPr="00C27801">
                        <w:rPr>
                          <w:rFonts w:ascii="Arial" w:hAnsi="Arial" w:cs="Arial"/>
                        </w:rPr>
                        <w:t>0466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27801">
                        <w:rPr>
                          <w:rFonts w:ascii="Arial" w:hAnsi="Arial" w:cs="Arial"/>
                        </w:rPr>
                        <w:t>949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27801">
                        <w:rPr>
                          <w:rFonts w:ascii="Arial" w:hAnsi="Arial" w:cs="Arial"/>
                        </w:rPr>
                        <w:t>343</w:t>
                      </w:r>
                    </w:p>
                    <w:bookmarkEnd w:id="1"/>
                    <w:p w14:paraId="199834AE" w14:textId="77777777" w:rsidR="00C27801" w:rsidRPr="00EE5031" w:rsidRDefault="00C27801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</w:p>
                    <w:p w14:paraId="25F72D40" w14:textId="11BB4ED8" w:rsidR="00823E91" w:rsidRDefault="00823E91" w:rsidP="0050729A">
                      <w:pPr>
                        <w:ind w:firstLine="567"/>
                      </w:pPr>
                    </w:p>
                  </w:txbxContent>
                </v:textbox>
              </v:shape>
            </w:pict>
          </mc:Fallback>
        </mc:AlternateContent>
      </w:r>
      <w:r w:rsidR="00E13C0F">
        <w:rPr>
          <w:rFonts w:ascii="TitilliumText22L Lt" w:hAnsi="TitilliumText22L Lt"/>
          <w:color w:val="007995"/>
          <w:sz w:val="50"/>
          <w:szCs w:val="50"/>
        </w:rPr>
        <w:t xml:space="preserve">OCCUPATIONAL </w:t>
      </w:r>
      <w:r w:rsidR="00C76F75" w:rsidRPr="00C76F75">
        <w:rPr>
          <w:rFonts w:ascii="TitilliumText22L Lt" w:hAnsi="TitilliumText22L Lt"/>
          <w:color w:val="007995"/>
          <w:sz w:val="50"/>
          <w:szCs w:val="50"/>
        </w:rPr>
        <w:t xml:space="preserve">HEALTH &amp; </w:t>
      </w:r>
      <w:r w:rsidR="00EE5031" w:rsidRPr="00C76F75">
        <w:rPr>
          <w:rFonts w:ascii="TitilliumText22L Lt" w:hAnsi="TitilliumText22L Lt"/>
          <w:color w:val="007995"/>
          <w:sz w:val="50"/>
          <w:szCs w:val="50"/>
        </w:rPr>
        <w:t>S</w:t>
      </w:r>
      <w:r w:rsidR="00C76F75" w:rsidRPr="00C76F75">
        <w:rPr>
          <w:rFonts w:ascii="TitilliumText22L Lt" w:hAnsi="TitilliumText22L Lt"/>
          <w:color w:val="007995"/>
          <w:sz w:val="50"/>
          <w:szCs w:val="50"/>
        </w:rPr>
        <w:t xml:space="preserve">AFETY </w:t>
      </w:r>
      <w:r w:rsidR="00EE5031" w:rsidRPr="00C76F75">
        <w:rPr>
          <w:rFonts w:ascii="TitilliumText22L Lt" w:hAnsi="TitilliumText22L Lt"/>
          <w:color w:val="007995"/>
          <w:sz w:val="50"/>
          <w:szCs w:val="50"/>
        </w:rPr>
        <w:t>REPRESENTATIVES</w:t>
      </w:r>
      <w:r w:rsidR="000742E7">
        <w:rPr>
          <w:rFonts w:ascii="TitilliumText22L Lt" w:hAnsi="TitilliumText22L Lt"/>
          <w:color w:val="007995"/>
          <w:sz w:val="50"/>
          <w:szCs w:val="50"/>
        </w:rPr>
        <w:t xml:space="preserve"> (Page 1 of </w:t>
      </w:r>
      <w:r w:rsidR="00C779F5">
        <w:rPr>
          <w:rFonts w:ascii="TitilliumText22L Lt" w:hAnsi="TitilliumText22L Lt"/>
          <w:color w:val="007995"/>
          <w:sz w:val="50"/>
          <w:szCs w:val="50"/>
        </w:rPr>
        <w:t>3</w:t>
      </w:r>
      <w:r w:rsidR="000742E7">
        <w:rPr>
          <w:rFonts w:ascii="TitilliumText22L Lt" w:hAnsi="TitilliumText22L Lt"/>
          <w:color w:val="007995"/>
          <w:sz w:val="50"/>
          <w:szCs w:val="50"/>
        </w:rPr>
        <w:t>)</w:t>
      </w:r>
      <w:r w:rsidR="001A55F2" w:rsidRPr="001A55F2">
        <w:rPr>
          <w:noProof/>
        </w:rPr>
        <w:t xml:space="preserve"> </w:t>
      </w:r>
      <w:r w:rsidR="001A30F7">
        <w:rPr>
          <w:noProof/>
        </w:rPr>
        <w:t xml:space="preserve"> </w:t>
      </w:r>
      <w:r w:rsidR="00413A90" w:rsidRPr="00C76F75">
        <w:rPr>
          <w:rFonts w:ascii="TitilliumText22L Lt" w:hAnsi="TitilliumText22L Lt"/>
          <w:color w:val="007995"/>
          <w:sz w:val="50"/>
          <w:szCs w:val="50"/>
        </w:rPr>
        <w:tab/>
      </w:r>
      <w:r w:rsidR="001A55F2">
        <w:rPr>
          <w:noProof/>
        </w:rPr>
        <w:drawing>
          <wp:inline distT="0" distB="0" distL="0" distR="0" wp14:anchorId="41E93D24" wp14:editId="3F16E658">
            <wp:extent cx="949960" cy="1377315"/>
            <wp:effectExtent l="0" t="0" r="2540" b="0"/>
            <wp:docPr id="8" name="Picture 8" descr="http://webstar/Resources/UserImages/Original/User_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star/Resources/UserImages/Original/User_2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5AEC0" w14:textId="352CE521" w:rsidR="00A213B5" w:rsidRDefault="00C27801">
      <w:pPr>
        <w:rPr>
          <w:rFonts w:ascii="TitilliumText22L Lt" w:hAnsi="TitilliumText22L Lt"/>
          <w:color w:val="007995"/>
          <w:sz w:val="52"/>
          <w:szCs w:val="52"/>
        </w:rPr>
      </w:pPr>
      <w:r>
        <w:rPr>
          <w:rFonts w:ascii="TitilliumText22L Lt" w:hAnsi="TitilliumText22L Lt"/>
          <w:noProof/>
          <w:color w:val="007995"/>
          <w:sz w:val="50"/>
          <w:szCs w:val="50"/>
        </w:rPr>
        <w:drawing>
          <wp:anchor distT="0" distB="0" distL="114300" distR="114300" simplePos="0" relativeHeight="251686912" behindDoc="0" locked="0" layoutInCell="1" allowOverlap="1" wp14:anchorId="254B5080" wp14:editId="0F4A8D3D">
            <wp:simplePos x="0" y="0"/>
            <wp:positionH relativeFrom="column">
              <wp:posOffset>3634648</wp:posOffset>
            </wp:positionH>
            <wp:positionV relativeFrom="paragraph">
              <wp:posOffset>4657419</wp:posOffset>
            </wp:positionV>
            <wp:extent cx="1174515" cy="1346200"/>
            <wp:effectExtent l="0" t="0" r="6985" b="6350"/>
            <wp:wrapNone/>
            <wp:docPr id="838914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15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15B">
        <w:rPr>
          <w:noProof/>
        </w:rPr>
        <w:drawing>
          <wp:anchor distT="0" distB="0" distL="114300" distR="114300" simplePos="0" relativeHeight="251684864" behindDoc="0" locked="0" layoutInCell="1" allowOverlap="1" wp14:anchorId="3E59E5CC" wp14:editId="28C05F63">
            <wp:simplePos x="0" y="0"/>
            <wp:positionH relativeFrom="column">
              <wp:posOffset>3493424</wp:posOffset>
            </wp:positionH>
            <wp:positionV relativeFrom="paragraph">
              <wp:posOffset>3238788</wp:posOffset>
            </wp:positionV>
            <wp:extent cx="1334828" cy="1160262"/>
            <wp:effectExtent l="0" t="7938" r="0" b="0"/>
            <wp:wrapNone/>
            <wp:docPr id="1366984120" name="Picture 2" descr="A person with long hair wearing a turtlen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84120" name="Picture 2" descr="A person with long hair wearing a turtleneck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8" t="16691" r="30734" b="16129"/>
                    <a:stretch/>
                  </pic:blipFill>
                  <pic:spPr bwMode="auto">
                    <a:xfrm rot="5400000">
                      <a:off x="0" y="0"/>
                      <a:ext cx="1335366" cy="11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FF0">
        <w:rPr>
          <w:noProof/>
        </w:rPr>
        <w:drawing>
          <wp:anchor distT="0" distB="0" distL="114300" distR="114300" simplePos="0" relativeHeight="251683840" behindDoc="0" locked="0" layoutInCell="1" allowOverlap="1" wp14:anchorId="686D98B1" wp14:editId="63A853FC">
            <wp:simplePos x="0" y="0"/>
            <wp:positionH relativeFrom="column">
              <wp:posOffset>5036820</wp:posOffset>
            </wp:positionH>
            <wp:positionV relativeFrom="paragraph">
              <wp:posOffset>1589405</wp:posOffset>
            </wp:positionV>
            <wp:extent cx="1165225" cy="1333500"/>
            <wp:effectExtent l="0" t="0" r="0" b="0"/>
            <wp:wrapNone/>
            <wp:docPr id="1306255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55444" name="Picture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/>
                    <a:stretch/>
                  </pic:blipFill>
                  <pic:spPr bwMode="auto">
                    <a:xfrm>
                      <a:off x="0" y="0"/>
                      <a:ext cx="1165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A31">
        <w:rPr>
          <w:noProof/>
        </w:rPr>
        <w:drawing>
          <wp:anchor distT="0" distB="0" distL="114300" distR="114300" simplePos="0" relativeHeight="251663360" behindDoc="0" locked="0" layoutInCell="1" allowOverlap="1" wp14:anchorId="25B8A71C" wp14:editId="37FCC0C2">
            <wp:simplePos x="0" y="0"/>
            <wp:positionH relativeFrom="column">
              <wp:posOffset>5015586</wp:posOffset>
            </wp:positionH>
            <wp:positionV relativeFrom="paragraph">
              <wp:posOffset>3155364</wp:posOffset>
            </wp:positionV>
            <wp:extent cx="1128156" cy="1333275"/>
            <wp:effectExtent l="0" t="0" r="0" b="0"/>
            <wp:wrapNone/>
            <wp:docPr id="13" name="Picture 13" descr="http://webstar/Resources/UserImages/Original/User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star/Resources/UserImages/Original/User_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r="6730"/>
                    <a:stretch/>
                  </pic:blipFill>
                  <pic:spPr bwMode="auto">
                    <a:xfrm>
                      <a:off x="0" y="0"/>
                      <a:ext cx="1128156" cy="13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A31">
        <w:rPr>
          <w:noProof/>
        </w:rPr>
        <w:drawing>
          <wp:anchor distT="0" distB="0" distL="114300" distR="114300" simplePos="0" relativeHeight="251655168" behindDoc="0" locked="0" layoutInCell="1" allowOverlap="1" wp14:anchorId="53AC9A8D" wp14:editId="3892E3AA">
            <wp:simplePos x="0" y="0"/>
            <wp:positionH relativeFrom="column">
              <wp:posOffset>3617407</wp:posOffset>
            </wp:positionH>
            <wp:positionV relativeFrom="paragraph">
              <wp:posOffset>1600961</wp:posOffset>
            </wp:positionV>
            <wp:extent cx="1135380" cy="1326382"/>
            <wp:effectExtent l="0" t="0" r="7620" b="7620"/>
            <wp:wrapNone/>
            <wp:docPr id="5" name="Picture 5" descr="http://webstar/Resources/UserImages/Original/User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star/Resources/UserImages/Original/User_4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/>
                    <a:stretch/>
                  </pic:blipFill>
                  <pic:spPr bwMode="auto">
                    <a:xfrm>
                      <a:off x="0" y="0"/>
                      <a:ext cx="1136572" cy="1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9AC" w:rsidRPr="00D8414A">
        <w:rPr>
          <w:rFonts w:ascii="TitilliumText22L Lt" w:hAnsi="TitilliumText22L Lt"/>
          <w:noProof/>
          <w:color w:val="007995"/>
          <w:sz w:val="52"/>
          <w:szCs w:val="52"/>
        </w:rPr>
        <w:drawing>
          <wp:anchor distT="0" distB="0" distL="114300" distR="114300" simplePos="0" relativeHeight="251682816" behindDoc="0" locked="0" layoutInCell="1" allowOverlap="1" wp14:anchorId="4BF996E1" wp14:editId="064E4D9C">
            <wp:simplePos x="0" y="0"/>
            <wp:positionH relativeFrom="margin">
              <wp:posOffset>5033666</wp:posOffset>
            </wp:positionH>
            <wp:positionV relativeFrom="paragraph">
              <wp:posOffset>56242</wp:posOffset>
            </wp:positionV>
            <wp:extent cx="1200230" cy="1346200"/>
            <wp:effectExtent l="0" t="0" r="0" b="6350"/>
            <wp:wrapNone/>
            <wp:docPr id="691252703" name="Picture 3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52703" name="Picture 3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3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9AC">
        <w:rPr>
          <w:rFonts w:ascii="TitilliumText22L Lt" w:hAnsi="TitilliumText22L Lt"/>
          <w:noProof/>
          <w:color w:val="262626" w:themeColor="text1" w:themeTint="D9"/>
          <w:sz w:val="96"/>
          <w:szCs w:val="96"/>
        </w:rPr>
        <w:drawing>
          <wp:anchor distT="0" distB="0" distL="114300" distR="114300" simplePos="0" relativeHeight="251670528" behindDoc="0" locked="0" layoutInCell="1" allowOverlap="1" wp14:anchorId="4A0556B3" wp14:editId="169216E9">
            <wp:simplePos x="0" y="0"/>
            <wp:positionH relativeFrom="column">
              <wp:posOffset>3611357</wp:posOffset>
            </wp:positionH>
            <wp:positionV relativeFrom="paragraph">
              <wp:posOffset>38735</wp:posOffset>
            </wp:positionV>
            <wp:extent cx="1158875" cy="1350010"/>
            <wp:effectExtent l="0" t="0" r="3175" b="2540"/>
            <wp:wrapNone/>
            <wp:docPr id="10" name="Picture 10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vid Straha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07" b="24092"/>
                    <a:stretch/>
                  </pic:blipFill>
                  <pic:spPr bwMode="auto">
                    <a:xfrm>
                      <a:off x="0" y="0"/>
                      <a:ext cx="1158875" cy="135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5AA">
        <w:rPr>
          <w:rFonts w:ascii="TitilliumText22L Lt" w:hAnsi="TitilliumText22L Lt"/>
          <w:color w:val="007995"/>
          <w:sz w:val="52"/>
          <w:szCs w:val="52"/>
        </w:rPr>
        <w:t>.</w:t>
      </w:r>
      <w:r w:rsidR="00A213B5">
        <w:rPr>
          <w:rFonts w:ascii="TitilliumText22L Lt" w:hAnsi="TitilliumText22L Lt"/>
          <w:color w:val="007995"/>
          <w:sz w:val="52"/>
          <w:szCs w:val="52"/>
        </w:rPr>
        <w:br w:type="page"/>
      </w:r>
    </w:p>
    <w:p w14:paraId="5029E20C" w14:textId="2288208F" w:rsidR="00A2773A" w:rsidRDefault="00A2773A" w:rsidP="00CF7EAE">
      <w:pPr>
        <w:tabs>
          <w:tab w:val="left" w:pos="6448"/>
        </w:tabs>
        <w:ind w:left="-567"/>
        <w:rPr>
          <w:noProof/>
        </w:rPr>
      </w:pPr>
    </w:p>
    <w:p w14:paraId="34D7A70C" w14:textId="22492C1E" w:rsidR="00A2773A" w:rsidRDefault="00A2773A" w:rsidP="00CF7EAE">
      <w:pPr>
        <w:tabs>
          <w:tab w:val="left" w:pos="6448"/>
        </w:tabs>
        <w:ind w:left="-567"/>
        <w:rPr>
          <w:noProof/>
        </w:rPr>
      </w:pPr>
    </w:p>
    <w:p w14:paraId="7FCB1286" w14:textId="7E2038B8" w:rsidR="00226176" w:rsidRDefault="00AA315B" w:rsidP="00CF7EAE">
      <w:pPr>
        <w:tabs>
          <w:tab w:val="left" w:pos="6448"/>
        </w:tabs>
        <w:ind w:left="-567"/>
        <w:rPr>
          <w:rFonts w:ascii="TitilliumText22L Lt" w:hAnsi="TitilliumText22L Lt"/>
          <w:noProof/>
          <w:color w:val="007995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0A8E63E" wp14:editId="40729138">
            <wp:simplePos x="0" y="0"/>
            <wp:positionH relativeFrom="column">
              <wp:posOffset>5151120</wp:posOffset>
            </wp:positionH>
            <wp:positionV relativeFrom="paragraph">
              <wp:posOffset>1235710</wp:posOffset>
            </wp:positionV>
            <wp:extent cx="1190625" cy="1346200"/>
            <wp:effectExtent l="0" t="0" r="9525" b="6350"/>
            <wp:wrapNone/>
            <wp:docPr id="454436191" name="Picture 1" descr="Janice PAGLI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36191" name="Picture 1" descr="Janice PAGLIUCA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71">
        <w:rPr>
          <w:noProof/>
        </w:rPr>
        <w:drawing>
          <wp:anchor distT="0" distB="0" distL="114300" distR="114300" simplePos="0" relativeHeight="251685888" behindDoc="0" locked="0" layoutInCell="1" allowOverlap="1" wp14:anchorId="6C0C9FD1" wp14:editId="2ABE370C">
            <wp:simplePos x="0" y="0"/>
            <wp:positionH relativeFrom="column">
              <wp:posOffset>5166360</wp:posOffset>
            </wp:positionH>
            <wp:positionV relativeFrom="paragraph">
              <wp:posOffset>2782570</wp:posOffset>
            </wp:positionV>
            <wp:extent cx="1174115" cy="1342030"/>
            <wp:effectExtent l="0" t="0" r="6985" b="0"/>
            <wp:wrapNone/>
            <wp:docPr id="1410009474" name="Picture 1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09474" name="Picture 1" descr="A person smil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56" cy="134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71">
        <w:rPr>
          <w:noProof/>
        </w:rPr>
        <w:drawing>
          <wp:anchor distT="0" distB="0" distL="114300" distR="114300" simplePos="0" relativeHeight="251697152" behindDoc="0" locked="0" layoutInCell="1" allowOverlap="1" wp14:anchorId="6F5CA046" wp14:editId="62FAE656">
            <wp:simplePos x="0" y="0"/>
            <wp:positionH relativeFrom="column">
              <wp:posOffset>3787140</wp:posOffset>
            </wp:positionH>
            <wp:positionV relativeFrom="paragraph">
              <wp:posOffset>2790190</wp:posOffset>
            </wp:positionV>
            <wp:extent cx="1203960" cy="1295400"/>
            <wp:effectExtent l="0" t="0" r="0" b="57150"/>
            <wp:wrapNone/>
            <wp:docPr id="1540961983" name="Picture 1" descr="Walter WALMAG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ter WALMAGGI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2"/>
                    <a:stretch/>
                  </pic:blipFill>
                  <pic:spPr bwMode="auto">
                    <a:xfrm>
                      <a:off x="0" y="0"/>
                      <a:ext cx="12039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5400000" algn="ctr" rotWithShape="0">
                        <a:srgbClr val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71">
        <w:rPr>
          <w:rFonts w:ascii="TitilliumText22L Lt" w:hAnsi="TitilliumText22L Lt"/>
          <w:noProof/>
          <w:color w:val="007995"/>
          <w:sz w:val="50"/>
          <w:szCs w:val="50"/>
        </w:rPr>
        <w:drawing>
          <wp:anchor distT="0" distB="0" distL="114300" distR="114300" simplePos="0" relativeHeight="251653120" behindDoc="0" locked="0" layoutInCell="1" allowOverlap="1" wp14:anchorId="7351A8E3" wp14:editId="38C2310B">
            <wp:simplePos x="0" y="0"/>
            <wp:positionH relativeFrom="column">
              <wp:posOffset>3792220</wp:posOffset>
            </wp:positionH>
            <wp:positionV relativeFrom="paragraph">
              <wp:posOffset>4339590</wp:posOffset>
            </wp:positionV>
            <wp:extent cx="1193800" cy="1339850"/>
            <wp:effectExtent l="0" t="0" r="6350" b="0"/>
            <wp:wrapNone/>
            <wp:docPr id="4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2096" r="-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971">
        <w:rPr>
          <w:rFonts w:ascii="TitilliumText22L Lt" w:hAnsi="TitilliumText22L Lt"/>
          <w:noProof/>
          <w:color w:val="007995"/>
          <w:sz w:val="56"/>
          <w:szCs w:val="56"/>
        </w:rPr>
        <w:drawing>
          <wp:anchor distT="0" distB="0" distL="114300" distR="114300" simplePos="0" relativeHeight="251657216" behindDoc="0" locked="0" layoutInCell="1" allowOverlap="1" wp14:anchorId="77C0EE3A" wp14:editId="41B1022F">
            <wp:simplePos x="0" y="0"/>
            <wp:positionH relativeFrom="column">
              <wp:posOffset>5200650</wp:posOffset>
            </wp:positionH>
            <wp:positionV relativeFrom="paragraph">
              <wp:posOffset>4329430</wp:posOffset>
            </wp:positionV>
            <wp:extent cx="1104900" cy="1352550"/>
            <wp:effectExtent l="0" t="0" r="0" b="0"/>
            <wp:wrapNone/>
            <wp:docPr id="45" name="Picture 6" descr="wendy philli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2" descr="wendy phillip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335" t="22157" r="41823" b="3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F3971">
        <w:rPr>
          <w:rFonts w:ascii="TitilliumText22L Lt" w:hAnsi="TitilliumText22L Lt"/>
          <w:noProof/>
          <w:color w:val="007995"/>
          <w:sz w:val="50"/>
          <w:szCs w:val="50"/>
        </w:rPr>
        <w:drawing>
          <wp:anchor distT="0" distB="0" distL="114300" distR="114300" simplePos="0" relativeHeight="251656192" behindDoc="0" locked="0" layoutInCell="1" allowOverlap="1" wp14:anchorId="1CF5888F" wp14:editId="0EE87473">
            <wp:simplePos x="0" y="0"/>
            <wp:positionH relativeFrom="column">
              <wp:posOffset>3754120</wp:posOffset>
            </wp:positionH>
            <wp:positionV relativeFrom="paragraph">
              <wp:posOffset>5925820</wp:posOffset>
            </wp:positionV>
            <wp:extent cx="1143635" cy="1338580"/>
            <wp:effectExtent l="0" t="0" r="0" b="0"/>
            <wp:wrapNone/>
            <wp:docPr id="43" name="Picture 5" descr="P3250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77" descr="P32500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008" t="31496" r="34966" b="3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F3971" w:rsidRPr="00C56BDC">
        <w:rPr>
          <w:noProof/>
        </w:rPr>
        <w:drawing>
          <wp:anchor distT="0" distB="0" distL="114300" distR="114300" simplePos="0" relativeHeight="251673600" behindDoc="0" locked="0" layoutInCell="1" allowOverlap="1" wp14:anchorId="60CD0D37" wp14:editId="592361A8">
            <wp:simplePos x="0" y="0"/>
            <wp:positionH relativeFrom="column">
              <wp:posOffset>5078730</wp:posOffset>
            </wp:positionH>
            <wp:positionV relativeFrom="paragraph">
              <wp:posOffset>5944870</wp:posOffset>
            </wp:positionV>
            <wp:extent cx="1291590" cy="1333500"/>
            <wp:effectExtent l="133350" t="76200" r="118110" b="895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333500"/>
                    </a:xfrm>
                    <a:prstGeom prst="ellipse">
                      <a:avLst/>
                    </a:prstGeom>
                    <a:ln w="66675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chemeClr val="accent5">
                          <a:lumMod val="60000"/>
                          <a:lumOff val="40000"/>
                          <a:alpha val="22000"/>
                        </a:scheme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40C">
        <w:rPr>
          <w:noProof/>
        </w:rPr>
        <w:drawing>
          <wp:anchor distT="0" distB="0" distL="114300" distR="114300" simplePos="0" relativeHeight="251696128" behindDoc="0" locked="0" layoutInCell="1" allowOverlap="1" wp14:anchorId="3E4B506A" wp14:editId="2B795218">
            <wp:simplePos x="0" y="0"/>
            <wp:positionH relativeFrom="column">
              <wp:posOffset>5135880</wp:posOffset>
            </wp:positionH>
            <wp:positionV relativeFrom="paragraph">
              <wp:posOffset>7498080</wp:posOffset>
            </wp:positionV>
            <wp:extent cx="1226820" cy="1333500"/>
            <wp:effectExtent l="0" t="0" r="0" b="0"/>
            <wp:wrapNone/>
            <wp:docPr id="1545002252" name="Picture 1" descr="Varun BH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un BHALL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40C">
        <w:rPr>
          <w:rFonts w:ascii="TitilliumText22L Lt" w:hAnsi="TitilliumText22L Lt"/>
          <w:noProof/>
          <w:color w:val="007995"/>
          <w:sz w:val="52"/>
          <w:szCs w:val="52"/>
        </w:rPr>
        <w:drawing>
          <wp:anchor distT="0" distB="0" distL="114300" distR="114300" simplePos="0" relativeHeight="251681792" behindDoc="0" locked="0" layoutInCell="1" allowOverlap="1" wp14:anchorId="0486C02E" wp14:editId="6338AE42">
            <wp:simplePos x="0" y="0"/>
            <wp:positionH relativeFrom="column">
              <wp:posOffset>3708400</wp:posOffset>
            </wp:positionH>
            <wp:positionV relativeFrom="paragraph">
              <wp:posOffset>7498715</wp:posOffset>
            </wp:positionV>
            <wp:extent cx="1200150" cy="1332230"/>
            <wp:effectExtent l="0" t="0" r="0" b="1270"/>
            <wp:wrapNone/>
            <wp:docPr id="2082205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05516" name="Picture 2082205516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6"/>
                    <a:stretch/>
                  </pic:blipFill>
                  <pic:spPr bwMode="auto">
                    <a:xfrm>
                      <a:off x="0" y="0"/>
                      <a:ext cx="1200150" cy="133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B09">
        <w:rPr>
          <w:rFonts w:ascii="TitilliumText22L Lt" w:hAnsi="TitilliumText22L Lt"/>
          <w:noProof/>
          <w:color w:val="00799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2496B" wp14:editId="66E03E94">
                <wp:simplePos x="0" y="0"/>
                <wp:positionH relativeFrom="margin">
                  <wp:posOffset>-784860</wp:posOffset>
                </wp:positionH>
                <wp:positionV relativeFrom="paragraph">
                  <wp:posOffset>7475220</wp:posOffset>
                </wp:positionV>
                <wp:extent cx="7343140" cy="1379220"/>
                <wp:effectExtent l="0" t="0" r="0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792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C3C448" w14:textId="77777777" w:rsidR="00C2340C" w:rsidRDefault="00C2340C" w:rsidP="00C2340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Tasneem Ally 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(Elected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January 2025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Children’s Services - Playgroup</w:t>
                            </w:r>
                          </w:p>
                          <w:p w14:paraId="174DD573" w14:textId="77777777" w:rsidR="00C2340C" w:rsidRDefault="00C2340C" w:rsidP="00C2340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 w:rsidRPr="00CF7EAE">
                              <w:rPr>
                                <w:rFonts w:ascii="Arial" w:hAnsi="Arial" w:cs="Arial"/>
                              </w:rPr>
                              <w:t>8571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F7EAE">
                              <w:rPr>
                                <w:rFonts w:ascii="Arial" w:hAnsi="Arial" w:cs="Arial"/>
                              </w:rPr>
                              <w:t>1845</w:t>
                            </w:r>
                          </w:p>
                          <w:p w14:paraId="200267B5" w14:textId="77777777" w:rsidR="00C2340C" w:rsidRPr="00776D2D" w:rsidRDefault="00C2340C" w:rsidP="00C2340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color w:val="C6D9F1" w:themeColor="text2" w:themeTint="33"/>
                              </w:rPr>
                            </w:pPr>
                          </w:p>
                          <w:p w14:paraId="175156CF" w14:textId="1C365DB1" w:rsidR="00C2340C" w:rsidRDefault="00C2340C" w:rsidP="00C2340C">
                            <w:pPr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Varun Bhalla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lected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April 2025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Pr="009874FC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Operations Centre - </w:t>
                            </w:r>
                            <w:r w:rsidRPr="00EA707E">
                              <w:rPr>
                                <w:rFonts w:ascii="Arial" w:hAnsi="Arial" w:cs="Arial"/>
                              </w:rPr>
                              <w:t xml:space="preserve">Fleet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C2340C">
                              <w:rPr>
                                <w:rFonts w:ascii="Arial" w:hAnsi="Arial" w:cs="Arial"/>
                              </w:rPr>
                              <w:t>0466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2340C">
                              <w:rPr>
                                <w:rFonts w:ascii="Arial" w:hAnsi="Arial" w:cs="Arial"/>
                              </w:rPr>
                              <w:t>521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2340C">
                              <w:rPr>
                                <w:rFonts w:ascii="Arial" w:hAnsi="Arial" w:cs="Arial"/>
                              </w:rPr>
                              <w:t>040</w:t>
                            </w:r>
                          </w:p>
                          <w:p w14:paraId="424E36AE" w14:textId="77777777" w:rsidR="0036498D" w:rsidRPr="00EE5031" w:rsidRDefault="0036498D" w:rsidP="006841F0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2496B" id="Text Box 18" o:spid="_x0000_s1031" type="#_x0000_t202" style="position:absolute;left:0;text-align:left;margin-left:-61.8pt;margin-top:588.6pt;width:578.2pt;height:108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" fillcolor="#d99594 [1941]" stroked="f">
                <v:textbox>
                  <w:txbxContent>
                    <w:p w14:paraId="5EC3C448" w14:textId="77777777" w:rsidR="00C2340C" w:rsidRDefault="00C2340C" w:rsidP="00C2340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Tasneem Ally 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(Elected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January 2025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Children’s Services - Playgroup</w:t>
                      </w:r>
                    </w:p>
                    <w:p w14:paraId="174DD573" w14:textId="77777777" w:rsidR="00C2340C" w:rsidRDefault="00C2340C" w:rsidP="00C2340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 w:rsidRPr="00CF7EAE">
                        <w:rPr>
                          <w:rFonts w:ascii="Arial" w:hAnsi="Arial" w:cs="Arial"/>
                        </w:rPr>
                        <w:t>8571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F7EAE">
                        <w:rPr>
                          <w:rFonts w:ascii="Arial" w:hAnsi="Arial" w:cs="Arial"/>
                        </w:rPr>
                        <w:t>1845</w:t>
                      </w:r>
                    </w:p>
                    <w:p w14:paraId="200267B5" w14:textId="77777777" w:rsidR="00C2340C" w:rsidRPr="00776D2D" w:rsidRDefault="00C2340C" w:rsidP="00C2340C">
                      <w:pPr>
                        <w:spacing w:after="0"/>
                        <w:ind w:left="567"/>
                        <w:rPr>
                          <w:rFonts w:ascii="Arial" w:hAnsi="Arial" w:cs="Arial"/>
                          <w:color w:val="C6D9F1" w:themeColor="text2" w:themeTint="33"/>
                        </w:rPr>
                      </w:pPr>
                    </w:p>
                    <w:p w14:paraId="175156CF" w14:textId="1C365DB1" w:rsidR="00C2340C" w:rsidRDefault="00C2340C" w:rsidP="00C2340C">
                      <w:pPr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Varun Bhalla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lected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April 2025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 w:rsidRPr="009874FC">
                        <w:rPr>
                          <w:rFonts w:ascii="Arial" w:hAnsi="Arial" w:cs="Arial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 xml:space="preserve">Operations Centre - </w:t>
                      </w:r>
                      <w:r w:rsidRPr="00EA707E">
                        <w:rPr>
                          <w:rFonts w:ascii="Arial" w:hAnsi="Arial" w:cs="Arial"/>
                        </w:rPr>
                        <w:t xml:space="preserve">Fleet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C2340C">
                        <w:rPr>
                          <w:rFonts w:ascii="Arial" w:hAnsi="Arial" w:cs="Arial"/>
                        </w:rPr>
                        <w:t>0466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2340C">
                        <w:rPr>
                          <w:rFonts w:ascii="Arial" w:hAnsi="Arial" w:cs="Arial"/>
                        </w:rPr>
                        <w:t>521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2340C">
                        <w:rPr>
                          <w:rFonts w:ascii="Arial" w:hAnsi="Arial" w:cs="Arial"/>
                        </w:rPr>
                        <w:t>040</w:t>
                      </w:r>
                    </w:p>
                    <w:p w14:paraId="424E36AE" w14:textId="77777777" w:rsidR="0036498D" w:rsidRPr="00EE5031" w:rsidRDefault="0036498D" w:rsidP="006841F0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0FE">
        <w:rPr>
          <w:rFonts w:ascii="TitilliumText22L Lt" w:hAnsi="TitilliumText22L Lt"/>
          <w:noProof/>
          <w:color w:val="00799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2831A21" wp14:editId="7F9F001B">
                <wp:simplePos x="0" y="0"/>
                <wp:positionH relativeFrom="margin">
                  <wp:posOffset>-792480</wp:posOffset>
                </wp:positionH>
                <wp:positionV relativeFrom="paragraph">
                  <wp:posOffset>5897880</wp:posOffset>
                </wp:positionV>
                <wp:extent cx="7343140" cy="1403985"/>
                <wp:effectExtent l="0" t="0" r="0" b="571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403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DF5400" w14:textId="77777777" w:rsidR="006F397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Laith Graham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(Re-elected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August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Integrated Community Support </w:t>
                            </w:r>
                            <w:r w:rsidRPr="00F86371">
                              <w:rPr>
                                <w:rFonts w:ascii="Arial" w:hAnsi="Arial" w:cs="Arial"/>
                              </w:rPr>
                              <w:t>Services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Protea (&amp; Blue Gum)</w:t>
                            </w:r>
                          </w:p>
                          <w:p w14:paraId="6CA63992" w14:textId="77777777" w:rsidR="006F397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0409 899 983</w:t>
                            </w:r>
                          </w:p>
                          <w:p w14:paraId="7F286C78" w14:textId="77777777" w:rsidR="00C2340C" w:rsidRDefault="00C2340C" w:rsidP="00C2340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CD63BB1" w14:textId="77777777" w:rsidR="00C2340C" w:rsidRDefault="00C2340C" w:rsidP="00C2340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Melda Rasool 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Re-elected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August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Family Day Care </w:t>
                            </w:r>
                          </w:p>
                          <w:p w14:paraId="51BCD821" w14:textId="77777777" w:rsidR="00C2340C" w:rsidRDefault="00C2340C" w:rsidP="00C2340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 w:rsidRPr="00F90D2E">
                              <w:rPr>
                                <w:rFonts w:ascii="Arial" w:hAnsi="Arial" w:cs="Arial"/>
                              </w:rPr>
                              <w:t>8571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1825</w:t>
                            </w:r>
                          </w:p>
                          <w:p w14:paraId="588A192D" w14:textId="77777777" w:rsidR="004454B9" w:rsidRDefault="004454B9" w:rsidP="00A44B2B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2FE3F9" w14:textId="77777777" w:rsidR="00A44B2B" w:rsidRDefault="00A44B2B" w:rsidP="00EA707E">
                            <w:pPr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B08C5F1" w14:textId="77777777" w:rsidR="00A44B2B" w:rsidRDefault="00A44B2B" w:rsidP="00EA707E">
                            <w:pPr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AF52343" w14:textId="77777777" w:rsidR="00A44B2B" w:rsidRDefault="00A44B2B" w:rsidP="00EA707E">
                            <w:pPr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DEA5EA8" w14:textId="77777777" w:rsidR="00A44B2B" w:rsidRDefault="00A44B2B" w:rsidP="00EA707E">
                            <w:pPr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8B89A5F" w14:textId="77777777" w:rsidR="00A44B2B" w:rsidRDefault="00A44B2B" w:rsidP="00EA707E">
                            <w:pPr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C779AD" w14:textId="77777777" w:rsidR="00A44B2B" w:rsidRDefault="00A44B2B" w:rsidP="00EA707E">
                            <w:pPr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42F491" w14:textId="7D06F3E4" w:rsidR="00EA707E" w:rsidRDefault="00D02CDD" w:rsidP="00EA707E">
                            <w:pPr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Ray Tully</w:t>
                            </w:r>
                            <w:r w:rsidR="009E3B1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9E3B16"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(Elected</w:t>
                            </w:r>
                            <w:r w:rsidR="009B5D8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2617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May </w:t>
                            </w:r>
                            <w:r w:rsidR="009B5D8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22617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19</w:t>
                            </w:r>
                            <w:r w:rsidR="009E3B16"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="009E3B16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="00EA707E">
                              <w:rPr>
                                <w:rFonts w:ascii="Arial" w:hAnsi="Arial" w:cs="Arial"/>
                              </w:rPr>
                              <w:t xml:space="preserve">Operations Centre - </w:t>
                            </w:r>
                            <w:r w:rsidR="00EA707E" w:rsidRPr="00EA707E">
                              <w:rPr>
                                <w:rFonts w:ascii="Arial" w:hAnsi="Arial" w:cs="Arial"/>
                              </w:rPr>
                              <w:t xml:space="preserve">Fleet </w:t>
                            </w:r>
                            <w:r w:rsidR="00EA707E">
                              <w:rPr>
                                <w:rFonts w:ascii="Arial" w:hAnsi="Arial" w:cs="Arial"/>
                              </w:rPr>
                              <w:br/>
                              <w:t>0412 714 933</w:t>
                            </w:r>
                          </w:p>
                          <w:p w14:paraId="39AD1E71" w14:textId="5323822E" w:rsidR="009E3B16" w:rsidRDefault="009E3B16" w:rsidP="009E3B16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Erik Van Doorn 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="0022617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Re-e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 w:rsidR="0022617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May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201</w:t>
                            </w:r>
                            <w:r w:rsidR="00C7516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="00BB503C" w:rsidRPr="00BB503C"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Operations Centre</w:t>
                            </w:r>
                            <w:r w:rsidR="008F1CD0">
                              <w:rPr>
                                <w:rFonts w:ascii="Arial" w:hAnsi="Arial" w:cs="Arial"/>
                              </w:rPr>
                              <w:t xml:space="preserve"> - Parks</w:t>
                            </w:r>
                          </w:p>
                          <w:p w14:paraId="41759EA1" w14:textId="77777777" w:rsidR="009E3B16" w:rsidRDefault="009E3B16" w:rsidP="009E3B16">
                            <w:pPr>
                              <w:spacing w:after="0"/>
                              <w:ind w:left="567"/>
                            </w:pPr>
                            <w:r>
                              <w:rPr>
                                <w:rFonts w:ascii="Arial" w:hAnsi="Arial" w:cs="Arial"/>
                              </w:rPr>
                              <w:t>0432 460 879</w:t>
                            </w:r>
                          </w:p>
                          <w:p w14:paraId="58536E90" w14:textId="77777777" w:rsidR="00A213B5" w:rsidRDefault="00A213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1A21" id="Text Box 10" o:spid="_x0000_s1032" type="#_x0000_t202" style="position:absolute;left:0;text-align:left;margin-left:-62.4pt;margin-top:464.4pt;width:578.2pt;height:110.5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" fillcolor="#b8cce4 [1300]" stroked="f">
                <v:textbox>
                  <w:txbxContent>
                    <w:p w14:paraId="22DF5400" w14:textId="77777777" w:rsidR="006F397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Laith Graham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(Re-elected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August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 xml:space="preserve">Integrated Community Support </w:t>
                      </w:r>
                      <w:r w:rsidRPr="00F86371">
                        <w:rPr>
                          <w:rFonts w:ascii="Arial" w:hAnsi="Arial" w:cs="Arial"/>
                        </w:rPr>
                        <w:t>Services</w:t>
                      </w:r>
                      <w:r>
                        <w:rPr>
                          <w:rFonts w:ascii="Arial" w:hAnsi="Arial" w:cs="Arial"/>
                        </w:rPr>
                        <w:t xml:space="preserve"> Protea (&amp; Blue Gum)</w:t>
                      </w:r>
                    </w:p>
                    <w:p w14:paraId="6CA63992" w14:textId="77777777" w:rsidR="006F397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0409 899 983</w:t>
                      </w:r>
                    </w:p>
                    <w:p w14:paraId="7F286C78" w14:textId="77777777" w:rsidR="00C2340C" w:rsidRDefault="00C2340C" w:rsidP="00C2340C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CD63BB1" w14:textId="77777777" w:rsidR="00C2340C" w:rsidRDefault="00C2340C" w:rsidP="00C2340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Melda Rasool 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Re-elected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August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 xml:space="preserve">Family Day Care </w:t>
                      </w:r>
                    </w:p>
                    <w:p w14:paraId="51BCD821" w14:textId="77777777" w:rsidR="00C2340C" w:rsidRDefault="00C2340C" w:rsidP="00C2340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 w:rsidRPr="00F90D2E">
                        <w:rPr>
                          <w:rFonts w:ascii="Arial" w:hAnsi="Arial" w:cs="Arial"/>
                        </w:rPr>
                        <w:t>8571</w:t>
                      </w:r>
                      <w:r>
                        <w:rPr>
                          <w:rFonts w:ascii="Arial" w:hAnsi="Arial" w:cs="Arial"/>
                        </w:rPr>
                        <w:t xml:space="preserve"> 1825</w:t>
                      </w:r>
                    </w:p>
                    <w:p w14:paraId="588A192D" w14:textId="77777777" w:rsidR="004454B9" w:rsidRDefault="004454B9" w:rsidP="00A44B2B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</w:p>
                    <w:p w14:paraId="492FE3F9" w14:textId="77777777" w:rsidR="00A44B2B" w:rsidRDefault="00A44B2B" w:rsidP="00EA707E">
                      <w:pPr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B08C5F1" w14:textId="77777777" w:rsidR="00A44B2B" w:rsidRDefault="00A44B2B" w:rsidP="00EA707E">
                      <w:pPr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AF52343" w14:textId="77777777" w:rsidR="00A44B2B" w:rsidRDefault="00A44B2B" w:rsidP="00EA707E">
                      <w:pPr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DEA5EA8" w14:textId="77777777" w:rsidR="00A44B2B" w:rsidRDefault="00A44B2B" w:rsidP="00EA707E">
                      <w:pPr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8B89A5F" w14:textId="77777777" w:rsidR="00A44B2B" w:rsidRDefault="00A44B2B" w:rsidP="00EA707E">
                      <w:pPr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C779AD" w14:textId="77777777" w:rsidR="00A44B2B" w:rsidRDefault="00A44B2B" w:rsidP="00EA707E">
                      <w:pPr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42F491" w14:textId="7D06F3E4" w:rsidR="00EA707E" w:rsidRDefault="00D02CDD" w:rsidP="00EA707E">
                      <w:pPr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Ray Tully</w:t>
                      </w:r>
                      <w:r w:rsidR="009E3B1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9E3B16"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(Elected</w:t>
                      </w:r>
                      <w:r w:rsidR="009B5D8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2617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May </w:t>
                      </w:r>
                      <w:r w:rsidR="009B5D8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20</w:t>
                      </w:r>
                      <w:r w:rsidR="0022617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19</w:t>
                      </w:r>
                      <w:r w:rsidR="009E3B16"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 w:rsidR="009E3B16">
                        <w:rPr>
                          <w:rFonts w:ascii="Arial" w:hAnsi="Arial" w:cs="Arial"/>
                          <w:b/>
                        </w:rPr>
                        <w:br/>
                      </w:r>
                      <w:r w:rsidR="00EA707E">
                        <w:rPr>
                          <w:rFonts w:ascii="Arial" w:hAnsi="Arial" w:cs="Arial"/>
                        </w:rPr>
                        <w:t xml:space="preserve">Operations Centre - </w:t>
                      </w:r>
                      <w:r w:rsidR="00EA707E" w:rsidRPr="00EA707E">
                        <w:rPr>
                          <w:rFonts w:ascii="Arial" w:hAnsi="Arial" w:cs="Arial"/>
                        </w:rPr>
                        <w:t xml:space="preserve">Fleet </w:t>
                      </w:r>
                      <w:r w:rsidR="00EA707E">
                        <w:rPr>
                          <w:rFonts w:ascii="Arial" w:hAnsi="Arial" w:cs="Arial"/>
                        </w:rPr>
                        <w:br/>
                        <w:t>0412 714 933</w:t>
                      </w:r>
                    </w:p>
                    <w:p w14:paraId="39AD1E71" w14:textId="5323822E" w:rsidR="009E3B16" w:rsidRDefault="009E3B16" w:rsidP="009E3B16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Erik Van Doorn 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 w:rsidR="0022617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Re-e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 w:rsidR="0022617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May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201</w:t>
                      </w:r>
                      <w:r w:rsidR="00C7516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 w:rsidR="00BB503C" w:rsidRPr="00BB503C"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Operations Centre</w:t>
                      </w:r>
                      <w:r w:rsidR="008F1CD0">
                        <w:rPr>
                          <w:rFonts w:ascii="Arial" w:hAnsi="Arial" w:cs="Arial"/>
                        </w:rPr>
                        <w:t xml:space="preserve"> - Parks</w:t>
                      </w:r>
                    </w:p>
                    <w:p w14:paraId="41759EA1" w14:textId="77777777" w:rsidR="009E3B16" w:rsidRDefault="009E3B16" w:rsidP="009E3B16">
                      <w:pPr>
                        <w:spacing w:after="0"/>
                        <w:ind w:left="567"/>
                      </w:pPr>
                      <w:r>
                        <w:rPr>
                          <w:rFonts w:ascii="Arial" w:hAnsi="Arial" w:cs="Arial"/>
                        </w:rPr>
                        <w:t>0432 460 879</w:t>
                      </w:r>
                    </w:p>
                    <w:p w14:paraId="58536E90" w14:textId="77777777" w:rsidR="00A213B5" w:rsidRDefault="00A213B5"/>
                  </w:txbxContent>
                </v:textbox>
                <w10:wrap anchorx="margin"/>
              </v:shape>
            </w:pict>
          </mc:Fallback>
        </mc:AlternateContent>
      </w:r>
      <w:r w:rsidR="002661FE">
        <w:rPr>
          <w:rFonts w:ascii="TitilliumText22L Lt" w:hAnsi="TitilliumText22L Lt"/>
          <w:noProof/>
          <w:color w:val="00799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6F36FBE" wp14:editId="22FDFB5E">
                <wp:simplePos x="0" y="0"/>
                <wp:positionH relativeFrom="column">
                  <wp:posOffset>-777240</wp:posOffset>
                </wp:positionH>
                <wp:positionV relativeFrom="paragraph">
                  <wp:posOffset>4297680</wp:posOffset>
                </wp:positionV>
                <wp:extent cx="7343140" cy="1391920"/>
                <wp:effectExtent l="0" t="0" r="0" b="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91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59F7D5" w14:textId="77777777" w:rsidR="006F3971" w:rsidRPr="00EE503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David Don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(Re-elected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August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D856E75" w14:textId="77777777" w:rsidR="006F3971" w:rsidRPr="00EE503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Integrated Community Support </w:t>
                            </w:r>
                            <w:r w:rsidRPr="00F86371">
                              <w:rPr>
                                <w:rFonts w:ascii="Arial" w:hAnsi="Arial" w:cs="Arial"/>
                              </w:rPr>
                              <w:t>Services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Waratah (&amp; Blue Gum)</w:t>
                            </w:r>
                          </w:p>
                          <w:p w14:paraId="02EB74AB" w14:textId="77777777" w:rsidR="006F3971" w:rsidRPr="00EE503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0417 397 189</w:t>
                            </w:r>
                          </w:p>
                          <w:p w14:paraId="5C54DCBA" w14:textId="77777777" w:rsidR="00C2340C" w:rsidRDefault="00C2340C" w:rsidP="00C2340C">
                            <w:pPr>
                              <w:spacing w:after="0"/>
                            </w:pPr>
                          </w:p>
                          <w:p w14:paraId="3EA4C09C" w14:textId="77777777" w:rsidR="00C2340C" w:rsidRDefault="00C2340C" w:rsidP="00C2340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Wendy Phillips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(Re-elected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August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Integrated Community Support </w:t>
                            </w:r>
                            <w:r w:rsidRPr="00F86371">
                              <w:rPr>
                                <w:rFonts w:ascii="Arial" w:hAnsi="Arial" w:cs="Arial"/>
                              </w:rPr>
                              <w:t>Services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Acacia (&amp; Blue Gum)</w:t>
                            </w:r>
                          </w:p>
                          <w:p w14:paraId="517DEFDF" w14:textId="77777777" w:rsidR="00C2340C" w:rsidRDefault="00C2340C" w:rsidP="00C2340C">
                            <w:pPr>
                              <w:spacing w:after="0"/>
                              <w:ind w:left="567"/>
                            </w:pPr>
                            <w:r>
                              <w:rPr>
                                <w:rFonts w:ascii="Arial" w:hAnsi="Arial" w:cs="Arial"/>
                              </w:rPr>
                              <w:t>0414 274 878</w:t>
                            </w:r>
                          </w:p>
                          <w:p w14:paraId="0A64D764" w14:textId="77777777" w:rsidR="00A213B5" w:rsidRDefault="00A213B5" w:rsidP="00A213B5">
                            <w:pPr>
                              <w:ind w:firstLine="56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36FBE" id="Text Box 16" o:spid="_x0000_s1033" type="#_x0000_t202" style="position:absolute;left:0;text-align:left;margin-left:-61.2pt;margin-top:338.4pt;width:578.2pt;height:109.6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" fillcolor="#92cddc [1944]" stroked="f">
                <v:textbox>
                  <w:txbxContent>
                    <w:p w14:paraId="1359F7D5" w14:textId="77777777" w:rsidR="006F3971" w:rsidRPr="00EE503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David Don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(Re-elected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August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</w:p>
                    <w:p w14:paraId="7D856E75" w14:textId="77777777" w:rsidR="006F3971" w:rsidRPr="00EE503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Integrated Community Support </w:t>
                      </w:r>
                      <w:r w:rsidRPr="00F86371">
                        <w:rPr>
                          <w:rFonts w:ascii="Arial" w:hAnsi="Arial" w:cs="Arial"/>
                        </w:rPr>
                        <w:t>Services</w:t>
                      </w:r>
                      <w:r>
                        <w:rPr>
                          <w:rFonts w:ascii="Arial" w:hAnsi="Arial" w:cs="Arial"/>
                        </w:rPr>
                        <w:t xml:space="preserve"> Waratah (&amp; Blue Gum)</w:t>
                      </w:r>
                    </w:p>
                    <w:p w14:paraId="02EB74AB" w14:textId="77777777" w:rsidR="006F3971" w:rsidRPr="00EE503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0417 397 189</w:t>
                      </w:r>
                    </w:p>
                    <w:p w14:paraId="5C54DCBA" w14:textId="77777777" w:rsidR="00C2340C" w:rsidRDefault="00C2340C" w:rsidP="00C2340C">
                      <w:pPr>
                        <w:spacing w:after="0"/>
                      </w:pPr>
                    </w:p>
                    <w:p w14:paraId="3EA4C09C" w14:textId="77777777" w:rsidR="00C2340C" w:rsidRDefault="00C2340C" w:rsidP="00C2340C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Wendy Phillips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(Re-elected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August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 xml:space="preserve">Integrated Community Support </w:t>
                      </w:r>
                      <w:r w:rsidRPr="00F86371">
                        <w:rPr>
                          <w:rFonts w:ascii="Arial" w:hAnsi="Arial" w:cs="Arial"/>
                        </w:rPr>
                        <w:t>Services</w:t>
                      </w:r>
                      <w:r>
                        <w:rPr>
                          <w:rFonts w:ascii="Arial" w:hAnsi="Arial" w:cs="Arial"/>
                        </w:rPr>
                        <w:t xml:space="preserve"> Acacia (&amp; Blue Gum)</w:t>
                      </w:r>
                    </w:p>
                    <w:p w14:paraId="517DEFDF" w14:textId="77777777" w:rsidR="00C2340C" w:rsidRDefault="00C2340C" w:rsidP="00C2340C">
                      <w:pPr>
                        <w:spacing w:after="0"/>
                        <w:ind w:left="567"/>
                      </w:pPr>
                      <w:r>
                        <w:rPr>
                          <w:rFonts w:ascii="Arial" w:hAnsi="Arial" w:cs="Arial"/>
                        </w:rPr>
                        <w:t>0414 274 878</w:t>
                      </w:r>
                    </w:p>
                    <w:p w14:paraId="0A64D764" w14:textId="77777777" w:rsidR="00A213B5" w:rsidRDefault="00A213B5" w:rsidP="00A213B5">
                      <w:pPr>
                        <w:ind w:firstLine="567"/>
                      </w:pPr>
                    </w:p>
                  </w:txbxContent>
                </v:textbox>
              </v:shape>
            </w:pict>
          </mc:Fallback>
        </mc:AlternateContent>
      </w:r>
      <w:r w:rsidR="002661FE">
        <w:rPr>
          <w:rFonts w:ascii="TitilliumText22L Lt" w:hAnsi="TitilliumText22L Lt"/>
          <w:noProof/>
          <w:color w:val="00799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9806" behindDoc="0" locked="0" layoutInCell="1" allowOverlap="1" wp14:anchorId="4AEA9B86" wp14:editId="4B31A4DF">
                <wp:simplePos x="0" y="0"/>
                <wp:positionH relativeFrom="column">
                  <wp:posOffset>-772160</wp:posOffset>
                </wp:positionH>
                <wp:positionV relativeFrom="paragraph">
                  <wp:posOffset>2760345</wp:posOffset>
                </wp:positionV>
                <wp:extent cx="7343140" cy="1393825"/>
                <wp:effectExtent l="0" t="0" r="0" b="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93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897BB4" w14:textId="77777777" w:rsidR="006F397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Walter Walmaggia 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Re-e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lected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Nov 2024</w:t>
                            </w:r>
                          </w:p>
                          <w:p w14:paraId="7B5BB75A" w14:textId="77777777" w:rsidR="006F3971" w:rsidRPr="00F8637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 w:rsidRPr="00F86371">
                              <w:rPr>
                                <w:rFonts w:ascii="Arial" w:hAnsi="Arial" w:cs="Arial"/>
                              </w:rPr>
                              <w:t>Integrated Community Support Services Home Maintenance</w:t>
                            </w:r>
                          </w:p>
                          <w:p w14:paraId="0895E76B" w14:textId="77777777" w:rsidR="006F3971" w:rsidRPr="00EE503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8571 5533</w:t>
                            </w:r>
                          </w:p>
                          <w:p w14:paraId="2C13119A" w14:textId="77777777" w:rsidR="006F3971" w:rsidRDefault="00C2340C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23B9E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="006F3971">
                              <w:rPr>
                                <w:rFonts w:ascii="Arial" w:hAnsi="Arial" w:cs="Arial"/>
                                <w:b/>
                              </w:rPr>
                              <w:t xml:space="preserve">Sam Maliku </w:t>
                            </w:r>
                            <w:r w:rsidR="006F3971"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="006F397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Elected January 2025)</w:t>
                            </w:r>
                          </w:p>
                          <w:p w14:paraId="7296F95D" w14:textId="77777777" w:rsidR="006F3971" w:rsidRPr="00F8637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 w:rsidRPr="00F86371">
                              <w:rPr>
                                <w:rFonts w:ascii="Arial" w:hAnsi="Arial" w:cs="Arial"/>
                              </w:rPr>
                              <w:t xml:space="preserve">Integrated Community Support Services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Office</w:t>
                            </w:r>
                          </w:p>
                          <w:p w14:paraId="24E95C5F" w14:textId="77777777" w:rsidR="006F3971" w:rsidRPr="00EE5031" w:rsidRDefault="006F3971" w:rsidP="006F3971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8571 5546</w:t>
                            </w:r>
                          </w:p>
                          <w:p w14:paraId="2DD1AA50" w14:textId="27897E75" w:rsidR="000E5C4D" w:rsidRDefault="000E5C4D" w:rsidP="006F3971">
                            <w:pPr>
                              <w:spacing w:after="0"/>
                              <w:ind w:left="567"/>
                            </w:pPr>
                          </w:p>
                          <w:p w14:paraId="5F7F814C" w14:textId="77777777" w:rsidR="000E5C4D" w:rsidRDefault="000E5C4D" w:rsidP="00A213B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9B86" id="Text Box 12" o:spid="_x0000_s1034" type="#_x0000_t202" style="position:absolute;left:0;text-align:left;margin-left:-60.8pt;margin-top:217.35pt;width:578.2pt;height:109.75pt;z-index:251639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" fillcolor="#c2d69b [1942]" stroked="f">
                <v:textbox>
                  <w:txbxContent>
                    <w:p w14:paraId="7E897BB4" w14:textId="77777777" w:rsidR="006F397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Walter Walmaggia 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Re-e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lected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Nov 2024</w:t>
                      </w:r>
                    </w:p>
                    <w:p w14:paraId="7B5BB75A" w14:textId="77777777" w:rsidR="006F3971" w:rsidRPr="00F8637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 w:rsidRPr="00F86371">
                        <w:rPr>
                          <w:rFonts w:ascii="Arial" w:hAnsi="Arial" w:cs="Arial"/>
                        </w:rPr>
                        <w:t>Integrated Community Support Services Home Maintenance</w:t>
                      </w:r>
                    </w:p>
                    <w:p w14:paraId="0895E76B" w14:textId="77777777" w:rsidR="006F3971" w:rsidRPr="00EE503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8571 5533</w:t>
                      </w:r>
                    </w:p>
                    <w:p w14:paraId="2C13119A" w14:textId="77777777" w:rsidR="006F3971" w:rsidRDefault="00C2340C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  <w:r w:rsidRPr="00823B9E">
                        <w:rPr>
                          <w:rFonts w:ascii="Arial" w:hAnsi="Arial" w:cs="Arial"/>
                          <w:b/>
                        </w:rPr>
                        <w:br/>
                      </w:r>
                      <w:r w:rsidR="006F3971">
                        <w:rPr>
                          <w:rFonts w:ascii="Arial" w:hAnsi="Arial" w:cs="Arial"/>
                          <w:b/>
                        </w:rPr>
                        <w:t xml:space="preserve">Sam Maliku </w:t>
                      </w:r>
                      <w:r w:rsidR="006F3971"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 w:rsidR="006F397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Elected January 2025)</w:t>
                      </w:r>
                    </w:p>
                    <w:p w14:paraId="7296F95D" w14:textId="77777777" w:rsidR="006F3971" w:rsidRPr="00F8637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 w:rsidRPr="00F86371">
                        <w:rPr>
                          <w:rFonts w:ascii="Arial" w:hAnsi="Arial" w:cs="Arial"/>
                        </w:rPr>
                        <w:t xml:space="preserve">Integrated Community Support Services </w:t>
                      </w:r>
                      <w:r>
                        <w:rPr>
                          <w:rFonts w:ascii="Arial" w:hAnsi="Arial" w:cs="Arial"/>
                        </w:rPr>
                        <w:t>Office</w:t>
                      </w:r>
                    </w:p>
                    <w:p w14:paraId="24E95C5F" w14:textId="77777777" w:rsidR="006F3971" w:rsidRPr="00EE5031" w:rsidRDefault="006F3971" w:rsidP="006F3971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8571 5546</w:t>
                      </w:r>
                    </w:p>
                    <w:p w14:paraId="2DD1AA50" w14:textId="27897E75" w:rsidR="000E5C4D" w:rsidRDefault="000E5C4D" w:rsidP="006F3971">
                      <w:pPr>
                        <w:spacing w:after="0"/>
                        <w:ind w:left="567"/>
                      </w:pPr>
                    </w:p>
                    <w:p w14:paraId="5F7F814C" w14:textId="77777777" w:rsidR="000E5C4D" w:rsidRDefault="000E5C4D" w:rsidP="00A213B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661FE">
        <w:rPr>
          <w:rFonts w:ascii="TitilliumText22L Lt" w:hAnsi="TitilliumText22L Lt"/>
          <w:noProof/>
          <w:color w:val="00799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CB4970" wp14:editId="5386609A">
                <wp:simplePos x="0" y="0"/>
                <wp:positionH relativeFrom="column">
                  <wp:posOffset>-772160</wp:posOffset>
                </wp:positionH>
                <wp:positionV relativeFrom="paragraph">
                  <wp:posOffset>1217295</wp:posOffset>
                </wp:positionV>
                <wp:extent cx="7343140" cy="1379220"/>
                <wp:effectExtent l="0" t="0" r="0" b="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792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44CF3A" w14:textId="698A39C3" w:rsidR="00AA315B" w:rsidRDefault="00E356D9" w:rsidP="00AA315B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Taryn Hong</w:t>
                            </w:r>
                            <w:r w:rsidR="00AA315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A315B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Elected</w:t>
                            </w:r>
                            <w:r w:rsidR="00AA315B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January</w:t>
                            </w:r>
                            <w:r w:rsidR="00AA315B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 w:rsidR="00AA315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AA315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="00AA315B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="00AA315B">
                              <w:rPr>
                                <w:rFonts w:ascii="Arial" w:hAnsi="Arial" w:cs="Arial"/>
                              </w:rPr>
                              <w:t>Immunisation Services</w:t>
                            </w:r>
                          </w:p>
                          <w:p w14:paraId="6ACE9E70" w14:textId="77777777" w:rsidR="00AA315B" w:rsidRDefault="00AA315B" w:rsidP="00AA315B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0403 289 105</w:t>
                            </w:r>
                          </w:p>
                          <w:p w14:paraId="3A1DA9AA" w14:textId="77777777" w:rsidR="00AA315B" w:rsidRDefault="00A213B5" w:rsidP="00AA315B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 w:rsidRPr="00823B9E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="00AA315B" w:rsidRPr="00AA0528">
                              <w:rPr>
                                <w:rFonts w:ascii="Arial" w:hAnsi="Arial" w:cs="Arial"/>
                                <w:b/>
                              </w:rPr>
                              <w:t>Janice Pagliuca</w:t>
                            </w:r>
                            <w:r w:rsidR="00AA315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A315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="00AA315B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 w:rsidR="00AA315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January</w:t>
                            </w:r>
                            <w:r w:rsidR="00AA315B"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 w:rsidR="00AA315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25)</w:t>
                            </w:r>
                            <w:r w:rsidR="00AA315B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="00AA315B">
                              <w:rPr>
                                <w:rFonts w:ascii="Arial" w:hAnsi="Arial" w:cs="Arial"/>
                              </w:rPr>
                              <w:t>Maternal &amp; Child Health</w:t>
                            </w:r>
                          </w:p>
                          <w:p w14:paraId="1F02B022" w14:textId="77777777" w:rsidR="00AA315B" w:rsidRDefault="00AA315B" w:rsidP="00AA315B">
                            <w:pPr>
                              <w:ind w:firstLine="567"/>
                            </w:pPr>
                            <w:r w:rsidRPr="0050729A">
                              <w:rPr>
                                <w:rFonts w:ascii="Arial" w:hAnsi="Arial" w:cs="Arial"/>
                              </w:rPr>
                              <w:t>8571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0729A">
                              <w:rPr>
                                <w:rFonts w:ascii="Arial" w:hAnsi="Arial" w:cs="Arial"/>
                              </w:rPr>
                              <w:t>1857</w:t>
                            </w:r>
                          </w:p>
                          <w:p w14:paraId="53F0CAA0" w14:textId="452BC5DE" w:rsidR="00A213B5" w:rsidRPr="00EE5031" w:rsidRDefault="00A213B5" w:rsidP="00AA315B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4970" id="Text Box 11" o:spid="_x0000_s1035" type="#_x0000_t202" style="position:absolute;left:0;text-align:left;margin-left:-60.8pt;margin-top:95.85pt;width:578.2pt;height:108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" fillcolor="#d99594 [1941]" stroked="f">
                <v:textbox>
                  <w:txbxContent>
                    <w:p w14:paraId="0044CF3A" w14:textId="698A39C3" w:rsidR="00AA315B" w:rsidRDefault="00E356D9" w:rsidP="00AA315B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Taryn Hong</w:t>
                      </w:r>
                      <w:r w:rsidR="00AA315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AA315B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Elected</w:t>
                      </w:r>
                      <w:r w:rsidR="00AA315B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January</w:t>
                      </w:r>
                      <w:r w:rsidR="00AA315B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 w:rsidR="00AA315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="00AA315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 w:rsidR="00AA315B">
                        <w:rPr>
                          <w:rFonts w:ascii="Arial" w:hAnsi="Arial" w:cs="Arial"/>
                          <w:b/>
                        </w:rPr>
                        <w:br/>
                      </w:r>
                      <w:r w:rsidR="00AA315B">
                        <w:rPr>
                          <w:rFonts w:ascii="Arial" w:hAnsi="Arial" w:cs="Arial"/>
                        </w:rPr>
                        <w:t>Immunisation Services</w:t>
                      </w:r>
                    </w:p>
                    <w:p w14:paraId="6ACE9E70" w14:textId="77777777" w:rsidR="00AA315B" w:rsidRDefault="00AA315B" w:rsidP="00AA315B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0403 289 105</w:t>
                      </w:r>
                    </w:p>
                    <w:p w14:paraId="3A1DA9AA" w14:textId="77777777" w:rsidR="00AA315B" w:rsidRDefault="00A213B5" w:rsidP="00AA315B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 w:rsidRPr="00823B9E">
                        <w:rPr>
                          <w:rFonts w:ascii="Arial" w:hAnsi="Arial" w:cs="Arial"/>
                          <w:b/>
                        </w:rPr>
                        <w:br/>
                      </w:r>
                      <w:r w:rsidR="00AA315B" w:rsidRPr="00AA0528">
                        <w:rPr>
                          <w:rFonts w:ascii="Arial" w:hAnsi="Arial" w:cs="Arial"/>
                          <w:b/>
                        </w:rPr>
                        <w:t>Janice Pagliuca</w:t>
                      </w:r>
                      <w:r w:rsidR="00AA315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AA315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</w:t>
                      </w:r>
                      <w:r w:rsidR="00AA315B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 w:rsidR="00AA315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January</w:t>
                      </w:r>
                      <w:r w:rsidR="00AA315B"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 w:rsidR="00AA315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25)</w:t>
                      </w:r>
                      <w:r w:rsidR="00AA315B">
                        <w:rPr>
                          <w:rFonts w:ascii="Arial" w:hAnsi="Arial" w:cs="Arial"/>
                          <w:b/>
                        </w:rPr>
                        <w:br/>
                      </w:r>
                      <w:r w:rsidR="00AA315B">
                        <w:rPr>
                          <w:rFonts w:ascii="Arial" w:hAnsi="Arial" w:cs="Arial"/>
                        </w:rPr>
                        <w:t>Maternal &amp; Child Health</w:t>
                      </w:r>
                    </w:p>
                    <w:p w14:paraId="1F02B022" w14:textId="77777777" w:rsidR="00AA315B" w:rsidRDefault="00AA315B" w:rsidP="00AA315B">
                      <w:pPr>
                        <w:ind w:firstLine="567"/>
                      </w:pPr>
                      <w:r w:rsidRPr="0050729A">
                        <w:rPr>
                          <w:rFonts w:ascii="Arial" w:hAnsi="Arial" w:cs="Arial"/>
                        </w:rPr>
                        <w:t>8571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0729A">
                        <w:rPr>
                          <w:rFonts w:ascii="Arial" w:hAnsi="Arial" w:cs="Arial"/>
                        </w:rPr>
                        <w:t>1857</w:t>
                      </w:r>
                    </w:p>
                    <w:p w14:paraId="53F0CAA0" w14:textId="452BC5DE" w:rsidR="00A213B5" w:rsidRPr="00EE5031" w:rsidRDefault="00A213B5" w:rsidP="00AA315B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CBD">
        <w:rPr>
          <w:rFonts w:ascii="TitilliumText22L Lt" w:hAnsi="TitilliumText22L Lt"/>
          <w:color w:val="007995"/>
          <w:sz w:val="50"/>
          <w:szCs w:val="50"/>
        </w:rPr>
        <w:t>.</w:t>
      </w:r>
      <w:r w:rsidR="00603D5C">
        <w:rPr>
          <w:rFonts w:ascii="TitilliumText22L Lt" w:hAnsi="TitilliumText22L Lt"/>
          <w:color w:val="007995"/>
          <w:sz w:val="50"/>
          <w:szCs w:val="50"/>
        </w:rPr>
        <w:t xml:space="preserve">OCCUPATIONAL </w:t>
      </w:r>
      <w:r w:rsidR="00603D5C" w:rsidRPr="00C76F75">
        <w:rPr>
          <w:rFonts w:ascii="TitilliumText22L Lt" w:hAnsi="TitilliumText22L Lt"/>
          <w:color w:val="007995"/>
          <w:sz w:val="50"/>
          <w:szCs w:val="50"/>
        </w:rPr>
        <w:t xml:space="preserve">HEALTH &amp; SAFETY </w:t>
      </w:r>
      <w:r w:rsidR="009866A6" w:rsidRPr="00C76F75">
        <w:rPr>
          <w:rFonts w:ascii="TitilliumText22L Lt" w:hAnsi="TitilliumText22L Lt"/>
          <w:color w:val="007995"/>
          <w:sz w:val="50"/>
          <w:szCs w:val="50"/>
        </w:rPr>
        <w:t xml:space="preserve"> </w:t>
      </w:r>
      <w:r w:rsidR="00603D5C" w:rsidRPr="00C76F75">
        <w:rPr>
          <w:rFonts w:ascii="TitilliumText22L Lt" w:hAnsi="TitilliumText22L Lt"/>
          <w:color w:val="007995"/>
          <w:sz w:val="50"/>
          <w:szCs w:val="50"/>
        </w:rPr>
        <w:t>REPRESENTATIVES</w:t>
      </w:r>
      <w:r w:rsidR="008025D2">
        <w:rPr>
          <w:rFonts w:ascii="TitilliumText22L Lt" w:hAnsi="TitilliumText22L Lt"/>
          <w:noProof/>
          <w:color w:val="007995"/>
          <w:sz w:val="52"/>
          <w:szCs w:val="52"/>
        </w:rPr>
        <w:t xml:space="preserve"> </w:t>
      </w:r>
      <w:r w:rsidR="00DE3A1F">
        <w:rPr>
          <w:rFonts w:ascii="TitilliumText22L Lt" w:hAnsi="TitilliumText22L Lt"/>
          <w:noProof/>
          <w:color w:val="007995"/>
          <w:sz w:val="52"/>
          <w:szCs w:val="52"/>
        </w:rPr>
        <w:t xml:space="preserve"> </w:t>
      </w:r>
      <w:r w:rsidR="000742E7">
        <w:rPr>
          <w:rFonts w:ascii="TitilliumText22L Lt" w:hAnsi="TitilliumText22L Lt"/>
          <w:noProof/>
          <w:color w:val="007995"/>
          <w:sz w:val="52"/>
          <w:szCs w:val="52"/>
        </w:rPr>
        <w:t xml:space="preserve">(Page 2 of </w:t>
      </w:r>
      <w:r w:rsidR="00C779F5">
        <w:rPr>
          <w:rFonts w:ascii="TitilliumText22L Lt" w:hAnsi="TitilliumText22L Lt"/>
          <w:noProof/>
          <w:color w:val="007995"/>
          <w:sz w:val="52"/>
          <w:szCs w:val="52"/>
        </w:rPr>
        <w:t>3</w:t>
      </w:r>
      <w:r w:rsidR="000742E7">
        <w:rPr>
          <w:rFonts w:ascii="TitilliumText22L Lt" w:hAnsi="TitilliumText22L Lt"/>
          <w:noProof/>
          <w:color w:val="007995"/>
          <w:sz w:val="52"/>
          <w:szCs w:val="52"/>
        </w:rPr>
        <w:t>)</w:t>
      </w:r>
      <w:r w:rsidR="008025D2">
        <w:rPr>
          <w:rFonts w:ascii="TitilliumText22L Lt" w:hAnsi="TitilliumText22L Lt"/>
          <w:noProof/>
          <w:color w:val="007995"/>
          <w:sz w:val="52"/>
          <w:szCs w:val="52"/>
        </w:rPr>
        <w:t xml:space="preserve">                   </w:t>
      </w:r>
      <w:r w:rsidR="00226176">
        <w:rPr>
          <w:rFonts w:ascii="TitilliumText22L Lt" w:hAnsi="TitilliumText22L Lt"/>
          <w:noProof/>
          <w:color w:val="007995"/>
          <w:sz w:val="52"/>
          <w:szCs w:val="52"/>
        </w:rPr>
        <w:br w:type="page"/>
      </w:r>
    </w:p>
    <w:p w14:paraId="60875FB7" w14:textId="405D60FA" w:rsidR="00C779F5" w:rsidRDefault="008025D2" w:rsidP="00C779F5">
      <w:pPr>
        <w:tabs>
          <w:tab w:val="left" w:pos="6448"/>
        </w:tabs>
        <w:ind w:left="-567" w:hanging="567"/>
        <w:rPr>
          <w:rFonts w:ascii="TitilliumText22L Lt" w:hAnsi="TitilliumText22L Lt"/>
          <w:noProof/>
          <w:color w:val="007995"/>
          <w:sz w:val="52"/>
          <w:szCs w:val="52"/>
        </w:rPr>
      </w:pPr>
      <w:r>
        <w:rPr>
          <w:rFonts w:ascii="TitilliumText22L Lt" w:hAnsi="TitilliumText22L Lt"/>
          <w:noProof/>
          <w:color w:val="007995"/>
          <w:sz w:val="52"/>
          <w:szCs w:val="52"/>
        </w:rPr>
        <w:lastRenderedPageBreak/>
        <w:t xml:space="preserve">    </w:t>
      </w:r>
      <w:r w:rsidR="00C779F5">
        <w:rPr>
          <w:rFonts w:ascii="TitilliumText22L Lt" w:hAnsi="TitilliumText22L Lt"/>
          <w:color w:val="007995"/>
          <w:sz w:val="50"/>
          <w:szCs w:val="50"/>
        </w:rPr>
        <w:t xml:space="preserve">OCCUPATIONAL </w:t>
      </w:r>
      <w:r w:rsidR="00C779F5" w:rsidRPr="00C76F75">
        <w:rPr>
          <w:rFonts w:ascii="TitilliumText22L Lt" w:hAnsi="TitilliumText22L Lt"/>
          <w:color w:val="007995"/>
          <w:sz w:val="50"/>
          <w:szCs w:val="50"/>
        </w:rPr>
        <w:t>HEALTH &amp; SAFETY  REPRESENTATIVES</w:t>
      </w:r>
      <w:r w:rsidR="00C779F5">
        <w:rPr>
          <w:rFonts w:ascii="TitilliumText22L Lt" w:hAnsi="TitilliumText22L Lt"/>
          <w:noProof/>
          <w:color w:val="007995"/>
          <w:sz w:val="52"/>
          <w:szCs w:val="52"/>
        </w:rPr>
        <w:t xml:space="preserve"> (Page 3 of 3)  </w:t>
      </w:r>
    </w:p>
    <w:p w14:paraId="399C4BAA" w14:textId="595E3A2D" w:rsidR="00C779F5" w:rsidRDefault="00776D2D" w:rsidP="00C779F5">
      <w:pPr>
        <w:tabs>
          <w:tab w:val="left" w:pos="6448"/>
        </w:tabs>
        <w:ind w:left="-1276"/>
        <w:rPr>
          <w:rFonts w:ascii="TitilliumText22L Lt" w:hAnsi="TitilliumText22L Lt"/>
          <w:noProof/>
          <w:color w:val="007995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5994230" wp14:editId="4BE2DF8C">
            <wp:simplePos x="0" y="0"/>
            <wp:positionH relativeFrom="column">
              <wp:posOffset>5242560</wp:posOffset>
            </wp:positionH>
            <wp:positionV relativeFrom="paragraph">
              <wp:posOffset>365125</wp:posOffset>
            </wp:positionV>
            <wp:extent cx="1136650" cy="1333500"/>
            <wp:effectExtent l="0" t="0" r="6350" b="0"/>
            <wp:wrapNone/>
            <wp:docPr id="32" name="Picture 3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ser_2573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8" r="7439"/>
                    <a:stretch/>
                  </pic:blipFill>
                  <pic:spPr bwMode="auto">
                    <a:xfrm>
                      <a:off x="0" y="0"/>
                      <a:ext cx="1136650" cy="1333500"/>
                    </a:xfrm>
                    <a:prstGeom prst="rect">
                      <a:avLst/>
                    </a:prstGeom>
                    <a:solidFill>
                      <a:srgbClr val="8064A2">
                        <a:lumMod val="60000"/>
                        <a:lumOff val="40000"/>
                      </a:srgb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202CAF" wp14:editId="317184C1">
            <wp:simplePos x="0" y="0"/>
            <wp:positionH relativeFrom="column">
              <wp:posOffset>3741420</wp:posOffset>
            </wp:positionH>
            <wp:positionV relativeFrom="paragraph">
              <wp:posOffset>357505</wp:posOffset>
            </wp:positionV>
            <wp:extent cx="1155700" cy="1346200"/>
            <wp:effectExtent l="0" t="0" r="6350" b="6350"/>
            <wp:wrapNone/>
            <wp:docPr id="11" name="Picture 11" descr="http://webstar/Resources/UserImages/Original/User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star/Resources/UserImages/Original/User_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1" r="5607"/>
                    <a:stretch/>
                  </pic:blipFill>
                  <pic:spPr bwMode="auto">
                    <a:xfrm>
                      <a:off x="0" y="0"/>
                      <a:ext cx="11557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FED">
        <w:rPr>
          <w:rFonts w:ascii="TitilliumText22L Lt" w:hAnsi="TitilliumText22L Lt"/>
          <w:noProof/>
          <w:color w:val="00799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B2A1C63" wp14:editId="28FCFA95">
                <wp:simplePos x="0" y="0"/>
                <wp:positionH relativeFrom="page">
                  <wp:posOffset>144780</wp:posOffset>
                </wp:positionH>
                <wp:positionV relativeFrom="paragraph">
                  <wp:posOffset>334645</wp:posOffset>
                </wp:positionV>
                <wp:extent cx="7347006" cy="1393825"/>
                <wp:effectExtent l="0" t="0" r="635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7006" cy="1393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DD2361" w14:textId="77777777" w:rsidR="00776D2D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Erik Van Doorn </w:t>
                            </w:r>
                            <w:r w:rsidRPr="005D121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Re-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Elected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June 2022)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Operations Centre - Parks</w:t>
                            </w:r>
                          </w:p>
                          <w:p w14:paraId="46A2FD4E" w14:textId="77777777" w:rsidR="00776D2D" w:rsidRDefault="00776D2D" w:rsidP="00776D2D">
                            <w:pPr>
                              <w:spacing w:after="0"/>
                              <w:ind w:left="567"/>
                            </w:pPr>
                            <w:r>
                              <w:rPr>
                                <w:rFonts w:ascii="Arial" w:hAnsi="Arial" w:cs="Arial"/>
                              </w:rPr>
                              <w:t>0432 460 879</w:t>
                            </w:r>
                          </w:p>
                          <w:p w14:paraId="75DC7498" w14:textId="77777777" w:rsidR="00776D2D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571F490" w14:textId="77777777" w:rsidR="00776D2D" w:rsidRPr="00EE5031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Erland Cazeneuve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Re-e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September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FC01035" w14:textId="77777777" w:rsidR="00776D2D" w:rsidRPr="00EE5031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Operations Centre - Office &amp; Waste Services</w:t>
                            </w:r>
                          </w:p>
                          <w:p w14:paraId="263A7734" w14:textId="77777777" w:rsidR="00776D2D" w:rsidRDefault="00776D2D" w:rsidP="00776D2D">
                            <w:pPr>
                              <w:spacing w:after="0"/>
                              <w:ind w:left="567"/>
                            </w:pPr>
                            <w:r>
                              <w:rPr>
                                <w:rFonts w:ascii="Arial" w:hAnsi="Arial" w:cs="Arial"/>
                              </w:rPr>
                              <w:t>0434 655 803</w:t>
                            </w:r>
                          </w:p>
                          <w:p w14:paraId="39C072FB" w14:textId="77777777" w:rsidR="00C779F5" w:rsidRDefault="00C779F5" w:rsidP="00C779F5">
                            <w:pPr>
                              <w:ind w:firstLine="567"/>
                            </w:pPr>
                          </w:p>
                          <w:p w14:paraId="2707DB7B" w14:textId="77777777" w:rsidR="00C779F5" w:rsidRDefault="00C779F5" w:rsidP="00C779F5">
                            <w:pPr>
                              <w:spacing w:after="0"/>
                            </w:pPr>
                          </w:p>
                          <w:p w14:paraId="737BC9E2" w14:textId="77777777" w:rsidR="00C779F5" w:rsidRDefault="00C779F5" w:rsidP="00C779F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A1C63" id="_x0000_s1036" type="#_x0000_t202" style="position:absolute;left:0;text-align:left;margin-left:11.4pt;margin-top:26.35pt;width:578.5pt;height:109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" fillcolor="#c2d69b [1942]" stroked="f">
                <v:textbox>
                  <w:txbxContent>
                    <w:p w14:paraId="28DD2361" w14:textId="77777777" w:rsidR="00776D2D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Erik Van Doorn </w:t>
                      </w:r>
                      <w:r w:rsidRPr="005D121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Re-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Elected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June 2022)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Operations Centre - Parks</w:t>
                      </w:r>
                    </w:p>
                    <w:p w14:paraId="46A2FD4E" w14:textId="77777777" w:rsidR="00776D2D" w:rsidRDefault="00776D2D" w:rsidP="00776D2D">
                      <w:pPr>
                        <w:spacing w:after="0"/>
                        <w:ind w:left="567"/>
                      </w:pPr>
                      <w:r>
                        <w:rPr>
                          <w:rFonts w:ascii="Arial" w:hAnsi="Arial" w:cs="Arial"/>
                        </w:rPr>
                        <w:t>0432 460 879</w:t>
                      </w:r>
                    </w:p>
                    <w:p w14:paraId="75DC7498" w14:textId="77777777" w:rsidR="00776D2D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571F490" w14:textId="77777777" w:rsidR="00776D2D" w:rsidRPr="00EE5031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Erland Cazeneuve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Re-e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September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</w:p>
                    <w:p w14:paraId="1FC01035" w14:textId="77777777" w:rsidR="00776D2D" w:rsidRPr="00EE5031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Operations Centre - Office &amp; Waste Services</w:t>
                      </w:r>
                    </w:p>
                    <w:p w14:paraId="263A7734" w14:textId="77777777" w:rsidR="00776D2D" w:rsidRDefault="00776D2D" w:rsidP="00776D2D">
                      <w:pPr>
                        <w:spacing w:after="0"/>
                        <w:ind w:left="567"/>
                      </w:pPr>
                      <w:r>
                        <w:rPr>
                          <w:rFonts w:ascii="Arial" w:hAnsi="Arial" w:cs="Arial"/>
                        </w:rPr>
                        <w:t>0434 655 803</w:t>
                      </w:r>
                    </w:p>
                    <w:p w14:paraId="39C072FB" w14:textId="77777777" w:rsidR="00C779F5" w:rsidRDefault="00C779F5" w:rsidP="00C779F5">
                      <w:pPr>
                        <w:ind w:firstLine="567"/>
                      </w:pPr>
                    </w:p>
                    <w:p w14:paraId="2707DB7B" w14:textId="77777777" w:rsidR="00C779F5" w:rsidRDefault="00C779F5" w:rsidP="00C779F5">
                      <w:pPr>
                        <w:spacing w:after="0"/>
                      </w:pPr>
                    </w:p>
                    <w:p w14:paraId="737BC9E2" w14:textId="77777777" w:rsidR="00C779F5" w:rsidRDefault="00C779F5" w:rsidP="00C779F5">
                      <w:pPr>
                        <w:spacing w:after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779F5">
        <w:rPr>
          <w:rFonts w:ascii="TitilliumText22L Lt" w:hAnsi="TitilliumText22L Lt"/>
          <w:noProof/>
          <w:color w:val="007995"/>
          <w:sz w:val="52"/>
          <w:szCs w:val="52"/>
        </w:rPr>
        <w:t xml:space="preserve">                 </w:t>
      </w:r>
    </w:p>
    <w:p w14:paraId="61A054E7" w14:textId="5E87E8DF" w:rsidR="00C779F5" w:rsidRDefault="00C779F5" w:rsidP="00413A90">
      <w:pPr>
        <w:tabs>
          <w:tab w:val="left" w:pos="6448"/>
        </w:tabs>
        <w:ind w:left="-567"/>
        <w:rPr>
          <w:rFonts w:ascii="TitilliumText22L Lt" w:hAnsi="TitilliumText22L Lt"/>
          <w:noProof/>
          <w:color w:val="007995"/>
          <w:sz w:val="52"/>
          <w:szCs w:val="52"/>
        </w:rPr>
      </w:pPr>
    </w:p>
    <w:p w14:paraId="3AC992B0" w14:textId="1EFDAAC0" w:rsidR="00C779F5" w:rsidRDefault="00776D2D" w:rsidP="00413A90">
      <w:pPr>
        <w:tabs>
          <w:tab w:val="left" w:pos="6448"/>
        </w:tabs>
        <w:ind w:left="-567"/>
        <w:rPr>
          <w:rFonts w:ascii="TitilliumText22L Lt" w:hAnsi="TitilliumText22L Lt"/>
          <w:noProof/>
          <w:color w:val="007995"/>
          <w:sz w:val="52"/>
          <w:szCs w:val="5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4FC8835B" wp14:editId="6749093E">
            <wp:simplePos x="0" y="0"/>
            <wp:positionH relativeFrom="column">
              <wp:posOffset>5196840</wp:posOffset>
            </wp:positionH>
            <wp:positionV relativeFrom="paragraph">
              <wp:posOffset>800100</wp:posOffset>
            </wp:positionV>
            <wp:extent cx="1161415" cy="1341120"/>
            <wp:effectExtent l="0" t="0" r="635" b="0"/>
            <wp:wrapNone/>
            <wp:docPr id="7" name="Picture 7" descr="A person wearing a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earing a hat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918B7D6" wp14:editId="2D934CE7">
            <wp:simplePos x="0" y="0"/>
            <wp:positionH relativeFrom="column">
              <wp:posOffset>3721735</wp:posOffset>
            </wp:positionH>
            <wp:positionV relativeFrom="paragraph">
              <wp:posOffset>818515</wp:posOffset>
            </wp:positionV>
            <wp:extent cx="1143000" cy="13417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8" t="7970" r="9554"/>
                    <a:stretch/>
                  </pic:blipFill>
                  <pic:spPr bwMode="auto">
                    <a:xfrm>
                      <a:off x="0" y="0"/>
                      <a:ext cx="11430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862">
        <w:rPr>
          <w:noProof/>
        </w:rPr>
        <w:drawing>
          <wp:anchor distT="0" distB="0" distL="114300" distR="114300" simplePos="0" relativeHeight="251689984" behindDoc="0" locked="0" layoutInCell="1" allowOverlap="1" wp14:anchorId="66B1BE4D" wp14:editId="47A85366">
            <wp:simplePos x="0" y="0"/>
            <wp:positionH relativeFrom="column">
              <wp:posOffset>3718560</wp:posOffset>
            </wp:positionH>
            <wp:positionV relativeFrom="paragraph">
              <wp:posOffset>2377440</wp:posOffset>
            </wp:positionV>
            <wp:extent cx="1143000" cy="1341120"/>
            <wp:effectExtent l="0" t="0" r="0" b="0"/>
            <wp:wrapNone/>
            <wp:docPr id="2064259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EAC6B37" wp14:editId="51288FC4">
            <wp:simplePos x="0" y="0"/>
            <wp:positionH relativeFrom="column">
              <wp:posOffset>5196840</wp:posOffset>
            </wp:positionH>
            <wp:positionV relativeFrom="paragraph">
              <wp:posOffset>2362201</wp:posOffset>
            </wp:positionV>
            <wp:extent cx="1142365" cy="1341120"/>
            <wp:effectExtent l="0" t="0" r="635" b="0"/>
            <wp:wrapNone/>
            <wp:docPr id="1924153899" name="Picture 1" descr="A person with glasses and a nose 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53899" name="Picture 1" descr="A person with glasses and a nose 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tilliumText22L Lt" w:hAnsi="TitilliumText22L Lt"/>
          <w:noProof/>
          <w:color w:val="00799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3100E27" wp14:editId="2E80F2A7">
                <wp:simplePos x="0" y="0"/>
                <wp:positionH relativeFrom="column">
                  <wp:posOffset>-754380</wp:posOffset>
                </wp:positionH>
                <wp:positionV relativeFrom="paragraph">
                  <wp:posOffset>2339340</wp:posOffset>
                </wp:positionV>
                <wp:extent cx="7343140" cy="1391920"/>
                <wp:effectExtent l="0" t="0" r="0" b="0"/>
                <wp:wrapNone/>
                <wp:docPr id="16950765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91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50EC9" w14:textId="77777777" w:rsidR="00776D2D" w:rsidRPr="00776D2D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color w:val="C6D9F1" w:themeColor="text2" w:themeTint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Jordan Turner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December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Operations Centre – Works Team</w:t>
                            </w:r>
                          </w:p>
                          <w:p w14:paraId="78453E23" w14:textId="77777777" w:rsidR="00776D2D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40862">
                              <w:rPr>
                                <w:rFonts w:ascii="Arial" w:hAnsi="Arial" w:cs="Arial"/>
                              </w:rPr>
                              <w:t>0435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40862">
                              <w:rPr>
                                <w:rFonts w:ascii="Arial" w:hAnsi="Arial" w:cs="Arial"/>
                              </w:rPr>
                              <w:t>210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40862">
                              <w:rPr>
                                <w:rFonts w:ascii="Arial" w:hAnsi="Arial" w:cs="Arial"/>
                              </w:rPr>
                              <w:t>294</w:t>
                            </w:r>
                          </w:p>
                          <w:p w14:paraId="136DAE24" w14:textId="77777777" w:rsidR="00776D2D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BE646E" w14:textId="77777777" w:rsidR="00776D2D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Ida Talback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August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Festival and Events</w:t>
                            </w:r>
                          </w:p>
                          <w:p w14:paraId="301FC97F" w14:textId="77777777" w:rsidR="00776D2D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8571 5459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0E27" id="_x0000_s1037" type="#_x0000_t202" style="position:absolute;left:0;text-align:left;margin-left:-59.4pt;margin-top:184.2pt;width:578.2pt;height:109.6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" fillcolor="#b8cce4 [1300]" stroked="f">
                <v:textbox>
                  <w:txbxContent>
                    <w:p w14:paraId="74F50EC9" w14:textId="77777777" w:rsidR="00776D2D" w:rsidRPr="00776D2D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  <w:color w:val="C6D9F1" w:themeColor="text2" w:themeTint="33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Jordan Turner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December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Operations Centre – Works Team</w:t>
                      </w:r>
                    </w:p>
                    <w:p w14:paraId="78453E23" w14:textId="77777777" w:rsidR="00776D2D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  <w:r w:rsidRPr="00440862">
                        <w:rPr>
                          <w:rFonts w:ascii="Arial" w:hAnsi="Arial" w:cs="Arial"/>
                        </w:rPr>
                        <w:t>0435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40862">
                        <w:rPr>
                          <w:rFonts w:ascii="Arial" w:hAnsi="Arial" w:cs="Arial"/>
                        </w:rPr>
                        <w:t>210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40862">
                        <w:rPr>
                          <w:rFonts w:ascii="Arial" w:hAnsi="Arial" w:cs="Arial"/>
                        </w:rPr>
                        <w:t>294</w:t>
                      </w:r>
                    </w:p>
                    <w:p w14:paraId="136DAE24" w14:textId="77777777" w:rsidR="00776D2D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BE646E" w14:textId="77777777" w:rsidR="00776D2D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Ida Talback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August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24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Festival and Events</w:t>
                      </w:r>
                    </w:p>
                    <w:p w14:paraId="301FC97F" w14:textId="77777777" w:rsidR="00776D2D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8571 5459</w:t>
                      </w:r>
                    </w:p>
                  </w:txbxContent>
                </v:textbox>
              </v:shape>
            </w:pict>
          </mc:Fallback>
        </mc:AlternateContent>
      </w:r>
      <w:r w:rsidR="002D2B09">
        <w:rPr>
          <w:rFonts w:ascii="TitilliumText22L Lt" w:hAnsi="TitilliumText22L Lt"/>
          <w:noProof/>
          <w:color w:val="00799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0831" behindDoc="1" locked="0" layoutInCell="1" allowOverlap="1" wp14:anchorId="1A683310" wp14:editId="30974169">
                <wp:simplePos x="0" y="0"/>
                <wp:positionH relativeFrom="column">
                  <wp:posOffset>-784860</wp:posOffset>
                </wp:positionH>
                <wp:positionV relativeFrom="paragraph">
                  <wp:posOffset>776605</wp:posOffset>
                </wp:positionV>
                <wp:extent cx="7343140" cy="1391920"/>
                <wp:effectExtent l="0" t="0" r="0" b="0"/>
                <wp:wrapTight wrapText="bothSides">
                  <wp:wrapPolygon edited="0">
                    <wp:start x="0" y="0"/>
                    <wp:lineTo x="0" y="21285"/>
                    <wp:lineTo x="21518" y="21285"/>
                    <wp:lineTo x="21518" y="0"/>
                    <wp:lineTo x="0" y="0"/>
                  </wp:wrapPolygon>
                </wp:wrapTight>
                <wp:docPr id="12322780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1391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C65DD1" w14:textId="77777777" w:rsidR="00776D2D" w:rsidRPr="00EE5031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Brian Bentley 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(Elected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June 2022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Pr="0082280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Operations Centre - Parks</w:t>
                            </w:r>
                          </w:p>
                          <w:p w14:paraId="4D0A0D1E" w14:textId="77777777" w:rsidR="00776D2D" w:rsidRPr="00277311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 w:rsidRPr="00277311">
                              <w:rPr>
                                <w:rFonts w:ascii="Arial" w:hAnsi="Arial" w:cs="Arial"/>
                              </w:rPr>
                              <w:t>0478 363 755</w:t>
                            </w:r>
                          </w:p>
                          <w:p w14:paraId="15A60AD9" w14:textId="77777777" w:rsidR="00776D2D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DFADD3B" w14:textId="77777777" w:rsidR="00776D2D" w:rsidRDefault="00776D2D" w:rsidP="00776D2D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Vinnie Zammit 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lected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June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22</w:t>
                            </w:r>
                            <w:r w:rsidRPr="0020173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Operations Centre - Street Cleansing </w:t>
                            </w:r>
                          </w:p>
                          <w:p w14:paraId="3C05F554" w14:textId="77777777" w:rsidR="00776D2D" w:rsidRPr="003C33F7" w:rsidRDefault="00776D2D" w:rsidP="00776D2D">
                            <w:pPr>
                              <w:spacing w:after="0"/>
                              <w:ind w:firstLine="567"/>
                              <w:rPr>
                                <w:rFonts w:ascii="Arial" w:hAnsi="Arial" w:cs="Arial"/>
                              </w:rPr>
                            </w:pPr>
                            <w:r w:rsidRPr="003C33F7">
                              <w:rPr>
                                <w:rFonts w:ascii="Arial" w:hAnsi="Arial" w:cs="Arial"/>
                              </w:rPr>
                              <w:t>0466 936 528</w:t>
                            </w:r>
                          </w:p>
                          <w:p w14:paraId="15FB625B" w14:textId="61E713E5" w:rsidR="002863EC" w:rsidRDefault="002863EC" w:rsidP="002863EC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3310" id="_x0000_s1038" type="#_x0000_t202" style="position:absolute;left:0;text-align:left;margin-left:-61.8pt;margin-top:61.15pt;width:578.2pt;height:109.6pt;z-index:-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" fillcolor="#92cddc [1944]" stroked="f">
                <v:textbox>
                  <w:txbxContent>
                    <w:p w14:paraId="58C65DD1" w14:textId="77777777" w:rsidR="00776D2D" w:rsidRPr="00EE5031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Brian Bentley 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(Elected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June 2022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 w:rsidRPr="0082280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Operations Centre - Parks</w:t>
                      </w:r>
                    </w:p>
                    <w:p w14:paraId="4D0A0D1E" w14:textId="77777777" w:rsidR="00776D2D" w:rsidRPr="00277311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 w:rsidRPr="00277311">
                        <w:rPr>
                          <w:rFonts w:ascii="Arial" w:hAnsi="Arial" w:cs="Arial"/>
                        </w:rPr>
                        <w:t>0478 363 755</w:t>
                      </w:r>
                    </w:p>
                    <w:p w14:paraId="15A60AD9" w14:textId="77777777" w:rsidR="00776D2D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DFADD3B" w14:textId="77777777" w:rsidR="00776D2D" w:rsidRDefault="00776D2D" w:rsidP="00776D2D">
                      <w:pPr>
                        <w:spacing w:after="0"/>
                        <w:ind w:lef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Vinnie Zammit 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lected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June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22</w:t>
                      </w:r>
                      <w:r w:rsidRPr="0020173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 xml:space="preserve">Operations Centre - Street Cleansing </w:t>
                      </w:r>
                    </w:p>
                    <w:p w14:paraId="3C05F554" w14:textId="77777777" w:rsidR="00776D2D" w:rsidRPr="003C33F7" w:rsidRDefault="00776D2D" w:rsidP="00776D2D">
                      <w:pPr>
                        <w:spacing w:after="0"/>
                        <w:ind w:firstLine="567"/>
                        <w:rPr>
                          <w:rFonts w:ascii="Arial" w:hAnsi="Arial" w:cs="Arial"/>
                        </w:rPr>
                      </w:pPr>
                      <w:r w:rsidRPr="003C33F7">
                        <w:rPr>
                          <w:rFonts w:ascii="Arial" w:hAnsi="Arial" w:cs="Arial"/>
                        </w:rPr>
                        <w:t>0466 936 528</w:t>
                      </w:r>
                    </w:p>
                    <w:p w14:paraId="15FB625B" w14:textId="61E713E5" w:rsidR="002863EC" w:rsidRDefault="002863EC" w:rsidP="002863EC">
                      <w:pPr>
                        <w:spacing w:after="0"/>
                        <w:ind w:left="567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2135949" w14:textId="27E5D4EB" w:rsidR="00C779F5" w:rsidRDefault="00C779F5" w:rsidP="00413A90">
      <w:pPr>
        <w:tabs>
          <w:tab w:val="left" w:pos="6448"/>
        </w:tabs>
        <w:ind w:left="-567"/>
        <w:rPr>
          <w:rFonts w:ascii="TitilliumText22L Lt" w:hAnsi="TitilliumText22L Lt"/>
          <w:noProof/>
          <w:color w:val="007995"/>
          <w:sz w:val="52"/>
          <w:szCs w:val="52"/>
        </w:rPr>
      </w:pPr>
    </w:p>
    <w:p w14:paraId="75CFC458" w14:textId="517241BB" w:rsidR="002863EC" w:rsidRDefault="002863EC" w:rsidP="002863EC">
      <w:pPr>
        <w:pStyle w:val="NormalWeb"/>
      </w:pPr>
    </w:p>
    <w:p w14:paraId="35A9C6B1" w14:textId="7A633F4F" w:rsidR="000F53D6" w:rsidRDefault="000F53D6" w:rsidP="00413A90">
      <w:pPr>
        <w:tabs>
          <w:tab w:val="left" w:pos="6448"/>
        </w:tabs>
        <w:ind w:left="-567"/>
        <w:rPr>
          <w:rFonts w:ascii="TitilliumText22L Lt" w:hAnsi="TitilliumText22L Lt"/>
          <w:noProof/>
          <w:color w:val="007995"/>
          <w:sz w:val="52"/>
          <w:szCs w:val="52"/>
        </w:rPr>
      </w:pPr>
    </w:p>
    <w:p w14:paraId="506B1641" w14:textId="481E13BD" w:rsidR="00811124" w:rsidRDefault="008025D2" w:rsidP="00811124">
      <w:pPr>
        <w:pStyle w:val="NormalWeb"/>
      </w:pPr>
      <w:r>
        <w:rPr>
          <w:rFonts w:ascii="TitilliumText22L Lt" w:hAnsi="TitilliumText22L Lt"/>
          <w:noProof/>
          <w:color w:val="007995"/>
          <w:sz w:val="52"/>
          <w:szCs w:val="52"/>
        </w:rPr>
        <w:t xml:space="preserve">                        </w:t>
      </w:r>
    </w:p>
    <w:p w14:paraId="411E125A" w14:textId="0592090A" w:rsidR="00D8414A" w:rsidRPr="00D8414A" w:rsidRDefault="008025D2" w:rsidP="00D8414A">
      <w:pPr>
        <w:tabs>
          <w:tab w:val="left" w:pos="6448"/>
        </w:tabs>
        <w:ind w:left="-567"/>
        <w:rPr>
          <w:rFonts w:ascii="TitilliumText22L Lt" w:hAnsi="TitilliumText22L Lt"/>
          <w:noProof/>
          <w:color w:val="007995"/>
          <w:sz w:val="52"/>
          <w:szCs w:val="52"/>
        </w:rPr>
      </w:pPr>
      <w:r>
        <w:rPr>
          <w:rFonts w:ascii="TitilliumText22L Lt" w:hAnsi="TitilliumText22L Lt"/>
          <w:noProof/>
          <w:color w:val="007995"/>
          <w:sz w:val="52"/>
          <w:szCs w:val="52"/>
        </w:rPr>
        <w:t xml:space="preserve">                   </w:t>
      </w:r>
    </w:p>
    <w:p w14:paraId="264FDBCE" w14:textId="135CEEA0" w:rsidR="0023134B" w:rsidRPr="0023134B" w:rsidRDefault="008025D2" w:rsidP="00413A90">
      <w:pPr>
        <w:tabs>
          <w:tab w:val="left" w:pos="6448"/>
        </w:tabs>
        <w:ind w:left="-567"/>
        <w:rPr>
          <w:rFonts w:ascii="TitilliumText22L Lt" w:hAnsi="TitilliumText22L Lt"/>
          <w:color w:val="007995"/>
          <w:sz w:val="56"/>
          <w:szCs w:val="56"/>
        </w:rPr>
      </w:pPr>
      <w:r>
        <w:rPr>
          <w:rFonts w:ascii="TitilliumText22L Lt" w:hAnsi="TitilliumText22L Lt"/>
          <w:noProof/>
          <w:color w:val="007995"/>
          <w:sz w:val="52"/>
          <w:szCs w:val="5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915A7" w:rsidRPr="005915A7">
        <w:rPr>
          <w:noProof/>
        </w:rPr>
        <w:t xml:space="preserve">    </w:t>
      </w:r>
    </w:p>
    <w:sectPr w:rsidR="0023134B" w:rsidRPr="0023134B" w:rsidSect="00A36E6D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02AE7" w14:textId="77777777" w:rsidR="0059107D" w:rsidRDefault="0059107D" w:rsidP="0023134B">
      <w:pPr>
        <w:spacing w:after="0" w:line="240" w:lineRule="auto"/>
      </w:pPr>
      <w:r>
        <w:separator/>
      </w:r>
    </w:p>
  </w:endnote>
  <w:endnote w:type="continuationSeparator" w:id="0">
    <w:p w14:paraId="38BF12F1" w14:textId="77777777" w:rsidR="0059107D" w:rsidRDefault="0059107D" w:rsidP="00231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Text22L Lt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B7E29" w14:textId="77777777" w:rsidR="0059107D" w:rsidRDefault="0059107D" w:rsidP="0023134B">
      <w:pPr>
        <w:spacing w:after="0" w:line="240" w:lineRule="auto"/>
      </w:pPr>
      <w:r>
        <w:separator/>
      </w:r>
    </w:p>
  </w:footnote>
  <w:footnote w:type="continuationSeparator" w:id="0">
    <w:p w14:paraId="442C3724" w14:textId="77777777" w:rsidR="0059107D" w:rsidRDefault="0059107D" w:rsidP="00231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88BEB" w14:textId="77777777" w:rsidR="00EE5031" w:rsidRDefault="00DD7E76">
    <w:pPr>
      <w:pStyle w:val="Header"/>
    </w:pPr>
    <w:r>
      <w:rPr>
        <w:rFonts w:ascii="Arial" w:hAnsi="Arial" w:cs="Arial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74F27B49" wp14:editId="15708A85">
          <wp:simplePos x="0" y="0"/>
          <wp:positionH relativeFrom="column">
            <wp:posOffset>3435985</wp:posOffset>
          </wp:positionH>
          <wp:positionV relativeFrom="paragraph">
            <wp:posOffset>-254635</wp:posOffset>
          </wp:positionV>
          <wp:extent cx="3098800" cy="617220"/>
          <wp:effectExtent l="0" t="0" r="0" b="0"/>
          <wp:wrapSquare wrapText="bothSides"/>
          <wp:docPr id="3" name="Picture 3" descr="C:\Users\dweave\ObjectiveHome\objective-8008\Objects\CGD_OSW_LOGO_LONG_COLOUR (A454406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weave\ObjectiveHome\objective-8008\Objects\CGD_OSW_LOGO_LONG_COLOUR (A454406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031">
      <w:rPr>
        <w:noProof/>
      </w:rPr>
      <w:drawing>
        <wp:anchor distT="0" distB="0" distL="114300" distR="114300" simplePos="0" relativeHeight="251658240" behindDoc="0" locked="0" layoutInCell="1" allowOverlap="1" wp14:anchorId="197ED27B" wp14:editId="315D7B12">
          <wp:simplePos x="0" y="0"/>
          <wp:positionH relativeFrom="column">
            <wp:posOffset>-753745</wp:posOffset>
          </wp:positionH>
          <wp:positionV relativeFrom="paragraph">
            <wp:posOffset>-259715</wp:posOffset>
          </wp:positionV>
          <wp:extent cx="1868805" cy="605155"/>
          <wp:effectExtent l="0" t="0" r="0" b="0"/>
          <wp:wrapSquare wrapText="bothSides"/>
          <wp:docPr id="2" name="Picture 0" descr="Greater Dandenong logo jpeg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ater Dandenong logo jpeg versio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880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031"/>
    <w:rsid w:val="0001695C"/>
    <w:rsid w:val="00063297"/>
    <w:rsid w:val="00063368"/>
    <w:rsid w:val="000742E7"/>
    <w:rsid w:val="00086219"/>
    <w:rsid w:val="000930D6"/>
    <w:rsid w:val="000A205D"/>
    <w:rsid w:val="000B2847"/>
    <w:rsid w:val="000C0C9A"/>
    <w:rsid w:val="000E5C4D"/>
    <w:rsid w:val="000F53D6"/>
    <w:rsid w:val="0010786A"/>
    <w:rsid w:val="0012577D"/>
    <w:rsid w:val="00131379"/>
    <w:rsid w:val="00136F6C"/>
    <w:rsid w:val="00140113"/>
    <w:rsid w:val="00140BF2"/>
    <w:rsid w:val="00142EC0"/>
    <w:rsid w:val="00151072"/>
    <w:rsid w:val="00153E65"/>
    <w:rsid w:val="00190782"/>
    <w:rsid w:val="00192005"/>
    <w:rsid w:val="001A0FF6"/>
    <w:rsid w:val="001A1D1A"/>
    <w:rsid w:val="001A23C0"/>
    <w:rsid w:val="001A30F7"/>
    <w:rsid w:val="001A3881"/>
    <w:rsid w:val="001A55F2"/>
    <w:rsid w:val="001A7BFC"/>
    <w:rsid w:val="001B0A7C"/>
    <w:rsid w:val="001B49DB"/>
    <w:rsid w:val="001D21B3"/>
    <w:rsid w:val="001D3845"/>
    <w:rsid w:val="001E723F"/>
    <w:rsid w:val="00201734"/>
    <w:rsid w:val="00207A31"/>
    <w:rsid w:val="00215F94"/>
    <w:rsid w:val="00226176"/>
    <w:rsid w:val="0023134B"/>
    <w:rsid w:val="00245C2A"/>
    <w:rsid w:val="00255656"/>
    <w:rsid w:val="002661FE"/>
    <w:rsid w:val="00277311"/>
    <w:rsid w:val="002841F7"/>
    <w:rsid w:val="002863EC"/>
    <w:rsid w:val="00294777"/>
    <w:rsid w:val="002A6BF9"/>
    <w:rsid w:val="002B0C85"/>
    <w:rsid w:val="002C0E23"/>
    <w:rsid w:val="002C446A"/>
    <w:rsid w:val="002C7044"/>
    <w:rsid w:val="002D2B09"/>
    <w:rsid w:val="002D7D65"/>
    <w:rsid w:val="002E044F"/>
    <w:rsid w:val="00310C09"/>
    <w:rsid w:val="003130AB"/>
    <w:rsid w:val="0033181D"/>
    <w:rsid w:val="00341603"/>
    <w:rsid w:val="00357340"/>
    <w:rsid w:val="003616E0"/>
    <w:rsid w:val="0036498D"/>
    <w:rsid w:val="0039373E"/>
    <w:rsid w:val="00394D5F"/>
    <w:rsid w:val="003A0DA7"/>
    <w:rsid w:val="003A454B"/>
    <w:rsid w:val="003B648E"/>
    <w:rsid w:val="003C15DE"/>
    <w:rsid w:val="003C33F7"/>
    <w:rsid w:val="003D1BA2"/>
    <w:rsid w:val="003D24C7"/>
    <w:rsid w:val="003D3014"/>
    <w:rsid w:val="003F2DBB"/>
    <w:rsid w:val="0040084A"/>
    <w:rsid w:val="0040731E"/>
    <w:rsid w:val="00413A90"/>
    <w:rsid w:val="004259D1"/>
    <w:rsid w:val="0043279B"/>
    <w:rsid w:val="0044072F"/>
    <w:rsid w:val="00440862"/>
    <w:rsid w:val="0044091F"/>
    <w:rsid w:val="004454B9"/>
    <w:rsid w:val="00445AFA"/>
    <w:rsid w:val="00445E1C"/>
    <w:rsid w:val="00462DE3"/>
    <w:rsid w:val="0047343F"/>
    <w:rsid w:val="00481D31"/>
    <w:rsid w:val="00484899"/>
    <w:rsid w:val="004A0358"/>
    <w:rsid w:val="004A3246"/>
    <w:rsid w:val="004B592F"/>
    <w:rsid w:val="004B654B"/>
    <w:rsid w:val="004B6D08"/>
    <w:rsid w:val="004D76BF"/>
    <w:rsid w:val="004F5C25"/>
    <w:rsid w:val="0050729A"/>
    <w:rsid w:val="00507691"/>
    <w:rsid w:val="005259AC"/>
    <w:rsid w:val="00527285"/>
    <w:rsid w:val="00556270"/>
    <w:rsid w:val="00556D15"/>
    <w:rsid w:val="00563FD5"/>
    <w:rsid w:val="00587277"/>
    <w:rsid w:val="005905BC"/>
    <w:rsid w:val="0059107D"/>
    <w:rsid w:val="005910FE"/>
    <w:rsid w:val="005915A7"/>
    <w:rsid w:val="005A26B8"/>
    <w:rsid w:val="005C197B"/>
    <w:rsid w:val="005C5951"/>
    <w:rsid w:val="005D1213"/>
    <w:rsid w:val="005E1395"/>
    <w:rsid w:val="005E2867"/>
    <w:rsid w:val="005E3024"/>
    <w:rsid w:val="005E5E78"/>
    <w:rsid w:val="005F518E"/>
    <w:rsid w:val="006020BE"/>
    <w:rsid w:val="00603D5C"/>
    <w:rsid w:val="00605842"/>
    <w:rsid w:val="0062047C"/>
    <w:rsid w:val="0063686D"/>
    <w:rsid w:val="00645FC6"/>
    <w:rsid w:val="00647253"/>
    <w:rsid w:val="00651FFB"/>
    <w:rsid w:val="0065458A"/>
    <w:rsid w:val="00670FDA"/>
    <w:rsid w:val="0067172C"/>
    <w:rsid w:val="006841F0"/>
    <w:rsid w:val="00684D28"/>
    <w:rsid w:val="006879EE"/>
    <w:rsid w:val="00697D5E"/>
    <w:rsid w:val="006A4EE4"/>
    <w:rsid w:val="006A7DFE"/>
    <w:rsid w:val="006C0288"/>
    <w:rsid w:val="006C492A"/>
    <w:rsid w:val="006F3971"/>
    <w:rsid w:val="006F52EE"/>
    <w:rsid w:val="007051F0"/>
    <w:rsid w:val="007108A6"/>
    <w:rsid w:val="00734638"/>
    <w:rsid w:val="007426D0"/>
    <w:rsid w:val="00751B30"/>
    <w:rsid w:val="00755E83"/>
    <w:rsid w:val="00760A89"/>
    <w:rsid w:val="0076704E"/>
    <w:rsid w:val="00774DDD"/>
    <w:rsid w:val="00776D2D"/>
    <w:rsid w:val="00784AA5"/>
    <w:rsid w:val="007A31C5"/>
    <w:rsid w:val="007A4BDF"/>
    <w:rsid w:val="007B0052"/>
    <w:rsid w:val="007B681E"/>
    <w:rsid w:val="007D7F2E"/>
    <w:rsid w:val="007E5693"/>
    <w:rsid w:val="007F30DB"/>
    <w:rsid w:val="007F6063"/>
    <w:rsid w:val="008025D2"/>
    <w:rsid w:val="00803BAB"/>
    <w:rsid w:val="00807E75"/>
    <w:rsid w:val="00811124"/>
    <w:rsid w:val="00815F6D"/>
    <w:rsid w:val="00822803"/>
    <w:rsid w:val="00822843"/>
    <w:rsid w:val="00823AC3"/>
    <w:rsid w:val="00823B9E"/>
    <w:rsid w:val="00823E91"/>
    <w:rsid w:val="00842FED"/>
    <w:rsid w:val="0085737C"/>
    <w:rsid w:val="00867704"/>
    <w:rsid w:val="0087426C"/>
    <w:rsid w:val="00887EFC"/>
    <w:rsid w:val="008A06EB"/>
    <w:rsid w:val="008A62FA"/>
    <w:rsid w:val="008B5073"/>
    <w:rsid w:val="008F1CD0"/>
    <w:rsid w:val="008F3C0E"/>
    <w:rsid w:val="008F5475"/>
    <w:rsid w:val="00906CBD"/>
    <w:rsid w:val="00923473"/>
    <w:rsid w:val="009362B8"/>
    <w:rsid w:val="00950D2E"/>
    <w:rsid w:val="0096322A"/>
    <w:rsid w:val="009645C7"/>
    <w:rsid w:val="0097246F"/>
    <w:rsid w:val="00973CBF"/>
    <w:rsid w:val="00977520"/>
    <w:rsid w:val="00985E84"/>
    <w:rsid w:val="009866A6"/>
    <w:rsid w:val="009A099B"/>
    <w:rsid w:val="009A67B3"/>
    <w:rsid w:val="009B5D89"/>
    <w:rsid w:val="009C41BE"/>
    <w:rsid w:val="009D394A"/>
    <w:rsid w:val="009D3B9B"/>
    <w:rsid w:val="009E3B16"/>
    <w:rsid w:val="00A12DD7"/>
    <w:rsid w:val="00A213B5"/>
    <w:rsid w:val="00A23D1C"/>
    <w:rsid w:val="00A247EE"/>
    <w:rsid w:val="00A2773A"/>
    <w:rsid w:val="00A36E6D"/>
    <w:rsid w:val="00A372E6"/>
    <w:rsid w:val="00A40708"/>
    <w:rsid w:val="00A44B2B"/>
    <w:rsid w:val="00A53D49"/>
    <w:rsid w:val="00A60497"/>
    <w:rsid w:val="00A66D99"/>
    <w:rsid w:val="00A67765"/>
    <w:rsid w:val="00A70971"/>
    <w:rsid w:val="00A71A90"/>
    <w:rsid w:val="00A935FB"/>
    <w:rsid w:val="00AA0528"/>
    <w:rsid w:val="00AA0589"/>
    <w:rsid w:val="00AA276D"/>
    <w:rsid w:val="00AA315B"/>
    <w:rsid w:val="00AA4208"/>
    <w:rsid w:val="00AB0CF9"/>
    <w:rsid w:val="00AB2F2A"/>
    <w:rsid w:val="00AD4410"/>
    <w:rsid w:val="00B015AA"/>
    <w:rsid w:val="00B15086"/>
    <w:rsid w:val="00B459C8"/>
    <w:rsid w:val="00B545EA"/>
    <w:rsid w:val="00B626D6"/>
    <w:rsid w:val="00B8199B"/>
    <w:rsid w:val="00B84F8E"/>
    <w:rsid w:val="00B87F72"/>
    <w:rsid w:val="00B948A6"/>
    <w:rsid w:val="00B96E12"/>
    <w:rsid w:val="00B97381"/>
    <w:rsid w:val="00BB3ABC"/>
    <w:rsid w:val="00BB503C"/>
    <w:rsid w:val="00BB653A"/>
    <w:rsid w:val="00BC3C8C"/>
    <w:rsid w:val="00BC7E7E"/>
    <w:rsid w:val="00BD0BC7"/>
    <w:rsid w:val="00BD6ADD"/>
    <w:rsid w:val="00BE3582"/>
    <w:rsid w:val="00BF686B"/>
    <w:rsid w:val="00C023A7"/>
    <w:rsid w:val="00C2340C"/>
    <w:rsid w:val="00C27801"/>
    <w:rsid w:val="00C33724"/>
    <w:rsid w:val="00C436D7"/>
    <w:rsid w:val="00C56365"/>
    <w:rsid w:val="00C56BDC"/>
    <w:rsid w:val="00C57709"/>
    <w:rsid w:val="00C60AEB"/>
    <w:rsid w:val="00C75163"/>
    <w:rsid w:val="00C76F75"/>
    <w:rsid w:val="00C779F5"/>
    <w:rsid w:val="00C82351"/>
    <w:rsid w:val="00C951CF"/>
    <w:rsid w:val="00CA668F"/>
    <w:rsid w:val="00CE7102"/>
    <w:rsid w:val="00CF4B0D"/>
    <w:rsid w:val="00CF7EAE"/>
    <w:rsid w:val="00D02CDD"/>
    <w:rsid w:val="00D0322B"/>
    <w:rsid w:val="00D1032F"/>
    <w:rsid w:val="00D1257E"/>
    <w:rsid w:val="00D20158"/>
    <w:rsid w:val="00D265F6"/>
    <w:rsid w:val="00D34072"/>
    <w:rsid w:val="00D50751"/>
    <w:rsid w:val="00D56CE2"/>
    <w:rsid w:val="00D662D4"/>
    <w:rsid w:val="00D8414A"/>
    <w:rsid w:val="00D9035F"/>
    <w:rsid w:val="00D906AA"/>
    <w:rsid w:val="00D978C0"/>
    <w:rsid w:val="00DA525D"/>
    <w:rsid w:val="00DB6300"/>
    <w:rsid w:val="00DB66A9"/>
    <w:rsid w:val="00DC5A64"/>
    <w:rsid w:val="00DC7493"/>
    <w:rsid w:val="00DD7E76"/>
    <w:rsid w:val="00DE3A1F"/>
    <w:rsid w:val="00DE3FC1"/>
    <w:rsid w:val="00DE64B9"/>
    <w:rsid w:val="00E13C0F"/>
    <w:rsid w:val="00E177DF"/>
    <w:rsid w:val="00E26289"/>
    <w:rsid w:val="00E34075"/>
    <w:rsid w:val="00E356D9"/>
    <w:rsid w:val="00E61E99"/>
    <w:rsid w:val="00E64DF0"/>
    <w:rsid w:val="00E6682C"/>
    <w:rsid w:val="00E70955"/>
    <w:rsid w:val="00E7587C"/>
    <w:rsid w:val="00E851B7"/>
    <w:rsid w:val="00E86D4D"/>
    <w:rsid w:val="00E87EA8"/>
    <w:rsid w:val="00E908D6"/>
    <w:rsid w:val="00EA707E"/>
    <w:rsid w:val="00EA7423"/>
    <w:rsid w:val="00EB1DA7"/>
    <w:rsid w:val="00EE5031"/>
    <w:rsid w:val="00EE59A8"/>
    <w:rsid w:val="00EF4B6D"/>
    <w:rsid w:val="00EF5760"/>
    <w:rsid w:val="00EF6A17"/>
    <w:rsid w:val="00EF7DC1"/>
    <w:rsid w:val="00F149B0"/>
    <w:rsid w:val="00F3688B"/>
    <w:rsid w:val="00F375F0"/>
    <w:rsid w:val="00F50410"/>
    <w:rsid w:val="00F53F1E"/>
    <w:rsid w:val="00F562EF"/>
    <w:rsid w:val="00F61A47"/>
    <w:rsid w:val="00F63FF0"/>
    <w:rsid w:val="00F655EA"/>
    <w:rsid w:val="00F71C52"/>
    <w:rsid w:val="00F86371"/>
    <w:rsid w:val="00F90D2E"/>
    <w:rsid w:val="00F91781"/>
    <w:rsid w:val="00FA3CBC"/>
    <w:rsid w:val="00FA6C54"/>
    <w:rsid w:val="00FB10FB"/>
    <w:rsid w:val="00FD5922"/>
    <w:rsid w:val="00FD6A60"/>
    <w:rsid w:val="00FE0DC8"/>
    <w:rsid w:val="00FE4360"/>
    <w:rsid w:val="00FE661F"/>
    <w:rsid w:val="00FF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C2F88"/>
  <w15:docId w15:val="{4BF427DA-7B55-4588-B01F-EFFE328E0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3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13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34B"/>
  </w:style>
  <w:style w:type="paragraph" w:styleId="Footer">
    <w:name w:val="footer"/>
    <w:basedOn w:val="Normal"/>
    <w:link w:val="FooterChar"/>
    <w:uiPriority w:val="99"/>
    <w:unhideWhenUsed/>
    <w:rsid w:val="002313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34B"/>
  </w:style>
  <w:style w:type="paragraph" w:styleId="NormalWeb">
    <w:name w:val="Normal (Web)"/>
    <w:basedOn w:val="Normal"/>
    <w:uiPriority w:val="99"/>
    <w:semiHidden/>
    <w:unhideWhenUsed/>
    <w:rsid w:val="00811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5.jpeg" Id="rId26" /><Relationship Type="http://schemas.openxmlformats.org/officeDocument/2006/relationships/image" Target="media/image11.png" Id="rId21" /><Relationship Type="http://schemas.openxmlformats.org/officeDocument/2006/relationships/image" Target="media/image23.wmf" Id="rId34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jpeg" Id="rId17" /><Relationship Type="http://schemas.openxmlformats.org/officeDocument/2006/relationships/image" Target="media/image14.jpeg" Id="rId25" /><Relationship Type="http://schemas.openxmlformats.org/officeDocument/2006/relationships/image" Target="media/image22.jpeg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image" Target="media/image10.jpeg" Id="rId20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image" Target="media/image13.png" Id="rId24" /><Relationship Type="http://schemas.openxmlformats.org/officeDocument/2006/relationships/image" Target="media/image21.jpeg" Id="rId32" /><Relationship Type="http://schemas.openxmlformats.org/officeDocument/2006/relationships/fontTable" Target="fontTable.xml" Id="rId37" /><Relationship Type="http://schemas.openxmlformats.org/officeDocument/2006/relationships/customXml" Target="../customXml/item5.xml" Id="rId5" /><Relationship Type="http://schemas.openxmlformats.org/officeDocument/2006/relationships/image" Target="media/image5.png" Id="rId15" /><Relationship Type="http://schemas.microsoft.com/office/2007/relationships/hdphoto" Target="media/hdphoto1.wdp" Id="rId23" /><Relationship Type="http://schemas.openxmlformats.org/officeDocument/2006/relationships/image" Target="media/image17.jpeg" Id="rId28" /><Relationship Type="http://schemas.openxmlformats.org/officeDocument/2006/relationships/header" Target="header1.xml" Id="rId36" /><Relationship Type="http://schemas.openxmlformats.org/officeDocument/2006/relationships/endnotes" Target="endnotes.xml" Id="rId10" /><Relationship Type="http://schemas.openxmlformats.org/officeDocument/2006/relationships/image" Target="media/image9.jpeg" Id="rId19" /><Relationship Type="http://schemas.openxmlformats.org/officeDocument/2006/relationships/image" Target="media/image20.jpe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image" Target="media/image12.png" Id="rId22" /><Relationship Type="http://schemas.openxmlformats.org/officeDocument/2006/relationships/image" Target="media/image16.wmf" Id="rId27" /><Relationship Type="http://schemas.openxmlformats.org/officeDocument/2006/relationships/image" Target="media/image19.jpg" Id="rId30" /><Relationship Type="http://schemas.openxmlformats.org/officeDocument/2006/relationships/image" Target="media/image24.jpeg" Id="rId35" /><Relationship Type="http://schemas.openxmlformats.org/officeDocument/2006/relationships/webSettings" Target="webSettings.xml" Id="rId8" /><Relationship Type="http://schemas.openxmlformats.org/officeDocument/2006/relationships/customXml" Target="/customXML/item6.xml" Id="R3b5aa5163b6347d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Vu\ObjectiveHome\objective-8008\Objects\Who%20we%20ar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9676E22B47CC48CBA49BA16071DCFF24" version="1.0.0">
  <systemFields>
    <field name="Objective-Id">
      <value order="0">A9074721</value>
    </field>
    <field name="Objective-Title">
      <value order="0">Elected Health and Safety Representatives</value>
    </field>
    <field name="Objective-Description">
      <value order="0"/>
    </field>
    <field name="Objective-CreationStamp">
      <value order="0">2022-08-30T06:04:28Z</value>
    </field>
    <field name="Objective-IsApproved">
      <value order="0">false</value>
    </field>
    <field name="Objective-IsPublished">
      <value order="0">true</value>
    </field>
    <field name="Objective-DatePublished">
      <value order="0">2025-07-15T00:45:25Z</value>
    </field>
    <field name="Objective-ModificationStamp">
      <value order="0">2025-07-15T02:35:21Z</value>
    </field>
    <field name="Objective-Owner">
      <value order="0">Caroline Creedon</value>
    </field>
    <field name="Objective-Path">
      <value order="0">Objective Global Folder:..Occupational Health and Safety:Safety Management:Health, Safety and Risk:Health and Safety Committees</value>
    </field>
    <field name="Objective-Parent">
      <value order="0">Health and Safety Committees</value>
    </field>
    <field name="Objective-State">
      <value order="0">Published</value>
    </field>
    <field name="Objective-VersionId">
      <value order="0">vA15396392</value>
    </field>
    <field name="Objective-Version">
      <value order="0">5.0</value>
    </field>
    <field name="Objective-VersionNumber">
      <value order="0">5</value>
    </field>
    <field name="Objective-VersionComment">
      <value order="0"/>
    </field>
    <field name="Objective-FileNumber">
      <value order="0">qA430508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Health &amp; Safety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29F1E8EBD4564CA8BE547D911CD916" ma:contentTypeVersion="10" ma:contentTypeDescription="Create a new document." ma:contentTypeScope="" ma:versionID="c8ce2a3a032ef27e910edc321999a72c">
  <xsd:schema xmlns:xsd="http://www.w3.org/2001/XMLSchema" xmlns:xs="http://www.w3.org/2001/XMLSchema" xmlns:p="http://schemas.microsoft.com/office/2006/metadata/properties" xmlns:ns3="470ad91e-64b1-46c6-adbd-6351c2f11f1c" targetNamespace="http://schemas.microsoft.com/office/2006/metadata/properties" ma:root="true" ma:fieldsID="750f0b18642755795d5b11579cc092ca" ns3:_="">
    <xsd:import namespace="470ad91e-64b1-46c6-adbd-6351c2f11f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ad91e-64b1-46c6-adbd-6351c2f11f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C1B2F5-CF28-4F34-B908-6A92873E71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A6B9FA-26AF-43C1-ACBB-395B83BD19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32C889-B462-4C32-83D4-7D98042C80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0ad91e-64b1-46c6-adbd-6351c2f11f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974D2C0-E1FD-4065-9FF6-C1E30F5F6D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Who we are template</Template>
  <TotalTime>4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Tayla Vu</dc:creator>
  <cp:lastModifiedBy>Caroline Creedon</cp:lastModifiedBy>
  <cp:revision>5</cp:revision>
  <cp:lastPrinted>2024-10-29T05:41:00Z</cp:lastPrinted>
  <dcterms:created xsi:type="dcterms:W3CDTF">2025-05-21T03:42:00Z</dcterms:created>
  <dcterms:modified xsi:type="dcterms:W3CDTF">2025-07-15T01:42:00Z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A9074721</vt:lpwstr>
  </property>
  <property fmtid="{D5CDD505-2E9C-101B-9397-08002B2CF9AE}" pid="4" name="Objective-Title">
    <vt:lpwstr>Elected Health and Safety Representatives</vt:lpwstr>
  </property>
  <property fmtid="{D5CDD505-2E9C-101B-9397-08002B2CF9AE}" pid="5" name="Objective-Comment">
    <vt:lpwstr/>
  </property>
  <property fmtid="{D5CDD505-2E9C-101B-9397-08002B2CF9AE}" pid="6" name="Objective-CreationStamp">
    <vt:filetime>2022-08-30T06:04:28Z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2025-07-15T00:45:25Z</vt:filetime>
  </property>
  <property fmtid="{D5CDD505-2E9C-101B-9397-08002B2CF9AE}" pid="10" name="Objective-ModificationStamp">
    <vt:filetime>2025-07-15T02:35:21Z</vt:filetime>
  </property>
  <property fmtid="{D5CDD505-2E9C-101B-9397-08002B2CF9AE}" pid="11" name="Objective-Owner">
    <vt:lpwstr>Caroline Creedon</vt:lpwstr>
  </property>
  <property fmtid="{D5CDD505-2E9C-101B-9397-08002B2CF9AE}" pid="12" name="Objective-Path">
    <vt:lpwstr>Objective Global Folder:..Occupational Health and Safety:Safety Management:Health, Safety and Risk:Health and Safety Committees</vt:lpwstr>
  </property>
  <property fmtid="{D5CDD505-2E9C-101B-9397-08002B2CF9AE}" pid="13" name="Objective-Parent">
    <vt:lpwstr>Health and Safety Committees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5.0</vt:lpwstr>
  </property>
  <property fmtid="{D5CDD505-2E9C-101B-9397-08002B2CF9AE}" pid="16" name="Objective-VersionNumber">
    <vt:r8>5</vt:r8>
  </property>
  <property fmtid="{D5CDD505-2E9C-101B-9397-08002B2CF9AE}" pid="17" name="Objective-VersionComment">
    <vt:lpwstr/>
  </property>
  <property fmtid="{D5CDD505-2E9C-101B-9397-08002B2CF9AE}" pid="18" name="Objective-FileNumber">
    <vt:lpwstr>qA430508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Business Unit [system]">
    <vt:lpwstr>Health &amp; Safety</vt:lpwstr>
  </property>
  <property fmtid="{D5CDD505-2E9C-101B-9397-08002B2CF9AE}" pid="22" name="Objective-Corporate Document Type [system]">
    <vt:lpwstr/>
  </property>
  <property fmtid="{D5CDD505-2E9C-101B-9397-08002B2CF9AE}" pid="23" name="Objective-Records Audit Vital Record [system]">
    <vt:lpwstr/>
  </property>
  <property fmtid="{D5CDD505-2E9C-101B-9397-08002B2CF9AE}" pid="24" name="Objective-Records Audit Date [system]">
    <vt:lpwstr/>
  </property>
  <property fmtid="{D5CDD505-2E9C-101B-9397-08002B2CF9AE}" pid="25" name="Objective-Description">
    <vt:lpwstr/>
  </property>
  <property fmtid="{D5CDD505-2E9C-101B-9397-08002B2CF9AE}" pid="26" name="Objective-VersionId">
    <vt:lpwstr>vA15396392</vt:lpwstr>
  </property>
  <property fmtid="{D5CDD505-2E9C-101B-9397-08002B2CF9AE}" pid="27" name="Objective-Business Unit">
    <vt:lpwstr>Health &amp; Safety</vt:lpwstr>
  </property>
  <property fmtid="{D5CDD505-2E9C-101B-9397-08002B2CF9AE}" pid="28" name="Objective-Corporate Document Type">
    <vt:lpwstr/>
  </property>
  <property fmtid="{D5CDD505-2E9C-101B-9397-08002B2CF9AE}" pid="29" name="Objective-Records Audit Date">
    <vt:lpwstr/>
  </property>
  <property fmtid="{D5CDD505-2E9C-101B-9397-08002B2CF9AE}" pid="30" name="Objective-Records Audit Vital Record">
    <vt:lpwstr/>
  </property>
  <property fmtid="{D5CDD505-2E9C-101B-9397-08002B2CF9AE}" pid="31" name="Objective-Connect Creator">
    <vt:lpwstr/>
  </property>
  <property fmtid="{D5CDD505-2E9C-101B-9397-08002B2CF9AE}" pid="32" name="ContentTypeId">
    <vt:lpwstr>0x0101003D29F1E8EBD4564CA8BE547D911CD916</vt:lpwstr>
  </property>
  <property fmtid="{D5CDD505-2E9C-101B-9397-08002B2CF9AE}" pid="33" name="Objective-Bulk Update Status">
    <vt:lpwstr/>
  </property>
</Properties>
</file>