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33E97A" w14:textId="521DDDCC" w:rsidR="003F4A04" w:rsidRPr="004C0F41" w:rsidRDefault="004C0F41" w:rsidP="00C1169E">
      <w:pPr>
        <w:pStyle w:val="Heading1"/>
        <w:rPr>
          <w:sz w:val="40"/>
          <w:szCs w:val="40"/>
        </w:rPr>
      </w:pPr>
      <w:bookmarkStart w:id="0" w:name="_Toc443920294"/>
      <w:r w:rsidRPr="004C0F41">
        <w:rPr>
          <w:sz w:val="36"/>
          <w:szCs w:val="36"/>
        </w:rPr>
        <w:t>Adding a Purchase Order Number</w:t>
      </w:r>
      <w:bookmarkEnd w:id="0"/>
      <w:r w:rsidRPr="004C0F41">
        <w:rPr>
          <w:sz w:val="36"/>
          <w:szCs w:val="36"/>
        </w:rPr>
        <w:t xml:space="preserve"> to an Invoice </w:t>
      </w:r>
    </w:p>
    <w:p w14:paraId="68857925" w14:textId="791F8C91" w:rsidR="004C0F41" w:rsidRDefault="004C0F41" w:rsidP="004C0F41">
      <w:r>
        <w:rPr>
          <w:color w:val="FF0000"/>
        </w:rPr>
        <w:t>R</w:t>
      </w:r>
      <w:proofErr w:type="spellStart"/>
      <w:r w:rsidRPr="4D8E6910">
        <w:rPr>
          <w:color w:val="FF0000"/>
          <w:lang w:val="en-AU"/>
        </w:rPr>
        <w:t>eminder</w:t>
      </w:r>
      <w:proofErr w:type="spellEnd"/>
      <w:r>
        <w:rPr>
          <w:color w:val="FF0000"/>
        </w:rPr>
        <w:t>: S</w:t>
      </w:r>
      <w:proofErr w:type="spellStart"/>
      <w:r w:rsidRPr="4D8E6910">
        <w:rPr>
          <w:color w:val="FF0000"/>
          <w:lang w:val="en-AU"/>
        </w:rPr>
        <w:t>taff</w:t>
      </w:r>
      <w:proofErr w:type="spellEnd"/>
      <w:r w:rsidRPr="4D8E6910">
        <w:rPr>
          <w:color w:val="FF0000"/>
          <w:lang w:val="en-AU"/>
        </w:rPr>
        <w:t xml:space="preserve"> should be advising the supplier of the PO number to quote on the invoice submitted for payment and then you won’t need to manually attach the PO number.</w:t>
      </w:r>
    </w:p>
    <w:p w14:paraId="638573C1" w14:textId="77777777" w:rsidR="004C0F41" w:rsidRDefault="004C0F41" w:rsidP="004C0F41">
      <w:pPr>
        <w:pStyle w:val="BodyText1"/>
        <w:numPr>
          <w:ilvl w:val="0"/>
          <w:numId w:val="2"/>
        </w:numPr>
        <w:rPr>
          <w:rFonts w:asciiTheme="minorHAnsi" w:eastAsiaTheme="minorEastAsia" w:hAnsiTheme="minorHAnsi" w:cstheme="minorBidi"/>
          <w:i/>
          <w:iCs/>
          <w:color w:val="FF0000"/>
          <w:szCs w:val="22"/>
        </w:rPr>
      </w:pPr>
      <w:r w:rsidRPr="4D8E6910">
        <w:t>Make sure you have the PO number handy</w:t>
      </w:r>
      <w:r w:rsidRPr="4D8E6910">
        <w:rPr>
          <w:i/>
          <w:iCs/>
          <w:color w:val="FF0000"/>
        </w:rPr>
        <w:t xml:space="preserve"> </w:t>
      </w:r>
    </w:p>
    <w:p w14:paraId="11B6A1DC" w14:textId="77777777" w:rsidR="004C0F41" w:rsidRDefault="004C0F41" w:rsidP="004C0F41">
      <w:pPr>
        <w:pStyle w:val="BodyText1"/>
        <w:numPr>
          <w:ilvl w:val="0"/>
          <w:numId w:val="2"/>
        </w:numPr>
      </w:pPr>
      <w:r>
        <w:t xml:space="preserve">Click on </w:t>
      </w:r>
      <w:r>
        <w:rPr>
          <w:b/>
        </w:rPr>
        <w:t>ECM Exec Invoice Approval</w:t>
      </w:r>
      <w:r>
        <w:t xml:space="preserve"> from the G2 portal main menu.</w:t>
      </w:r>
    </w:p>
    <w:p w14:paraId="266C3A3C" w14:textId="77777777" w:rsidR="004C0F41" w:rsidRDefault="004C0F41" w:rsidP="004C0F41">
      <w:pPr>
        <w:pStyle w:val="BodyText1"/>
        <w:ind w:left="0"/>
      </w:pPr>
      <w:r w:rsidRPr="00F2717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82EE08" wp14:editId="6EF27F39">
                <wp:simplePos x="0" y="0"/>
                <wp:positionH relativeFrom="column">
                  <wp:posOffset>121343</wp:posOffset>
                </wp:positionH>
                <wp:positionV relativeFrom="paragraph">
                  <wp:posOffset>880730</wp:posOffset>
                </wp:positionV>
                <wp:extent cx="1701209" cy="244549"/>
                <wp:effectExtent l="19050" t="19050" r="32385" b="41275"/>
                <wp:wrapNone/>
                <wp:docPr id="945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209" cy="24454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900D90" id="AutoShape 1166" o:spid="_x0000_s1026" style="position:absolute;margin-left:9.55pt;margin-top:69.35pt;width:133.95pt;height:1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" filled="f" fillcolor="white [3201]" strokecolor="#c00000" strokeweight="4.5pt">
                <v:shadow color="#868686"/>
              </v:roundrect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68079122" wp14:editId="0557C70E">
            <wp:extent cx="2076740" cy="1114581"/>
            <wp:effectExtent l="19050" t="19050" r="19050" b="28575"/>
            <wp:docPr id="940" name="Picture 94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C9963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740" cy="1114581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2102C3F3" w14:textId="77777777" w:rsidR="004C0F41" w:rsidRDefault="004C0F41" w:rsidP="004C0F41">
      <w:pPr>
        <w:pStyle w:val="BodyText1"/>
        <w:ind w:left="0"/>
      </w:pPr>
    </w:p>
    <w:p w14:paraId="022404F1" w14:textId="77777777" w:rsidR="004C0F41" w:rsidRDefault="004C0F41" w:rsidP="004C0F41">
      <w:pPr>
        <w:pStyle w:val="BodyText1"/>
        <w:numPr>
          <w:ilvl w:val="0"/>
          <w:numId w:val="1"/>
        </w:numPr>
        <w:rPr>
          <w:noProof/>
        </w:rPr>
      </w:pPr>
      <w:r>
        <w:t xml:space="preserve"> Click </w:t>
      </w:r>
      <w:r>
        <w:rPr>
          <w:b/>
          <w:noProof/>
          <w:lang w:eastAsia="en-AU"/>
        </w:rPr>
        <w:t xml:space="preserve">Assign PO </w:t>
      </w:r>
      <w:r w:rsidRPr="003957A0">
        <w:rPr>
          <w:b/>
          <w:noProof/>
          <w:lang w:eastAsia="en-AU"/>
        </w:rPr>
        <w:drawing>
          <wp:inline distT="0" distB="0" distL="0" distR="0" wp14:anchorId="137C27AD" wp14:editId="1D0AC52F">
            <wp:extent cx="308344" cy="308344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40" cy="30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icon</w:t>
      </w:r>
      <w:r>
        <w:rPr>
          <w:noProof/>
        </w:rPr>
        <w:t xml:space="preserve"> for an invoice.</w:t>
      </w:r>
    </w:p>
    <w:p w14:paraId="3ADE45DA" w14:textId="77777777" w:rsidR="004C0F41" w:rsidRDefault="004C0F41" w:rsidP="004C0F41">
      <w:pPr>
        <w:pStyle w:val="BodyText1"/>
        <w:ind w:left="0"/>
        <w:rPr>
          <w:noProof/>
        </w:rPr>
      </w:pPr>
      <w:r w:rsidRPr="00F2717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3B4B6E" wp14:editId="6C6BD9E1">
                <wp:simplePos x="0" y="0"/>
                <wp:positionH relativeFrom="column">
                  <wp:posOffset>3099435</wp:posOffset>
                </wp:positionH>
                <wp:positionV relativeFrom="paragraph">
                  <wp:posOffset>1619250</wp:posOffset>
                </wp:positionV>
                <wp:extent cx="561340" cy="247650"/>
                <wp:effectExtent l="19050" t="19050" r="29210" b="38100"/>
                <wp:wrapNone/>
                <wp:docPr id="947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340" cy="247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7FF0E2" id="AutoShape 1166" o:spid="_x0000_s1026" style="position:absolute;margin-left:244.05pt;margin-top:127.5pt;width:44.2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" filled="f" fillcolor="white [3201]" strokecolor="#c00000" strokeweight="4.5pt">
                <v:shadow color="#868686"/>
              </v:roundrect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41335B98" wp14:editId="032B187F">
            <wp:extent cx="4688122" cy="2277639"/>
            <wp:effectExtent l="12700" t="12700" r="11430" b="8890"/>
            <wp:docPr id="942" name="Picture 94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CA1B4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987" cy="2286804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7C2A8DCB" w14:textId="77777777" w:rsidR="004C0F41" w:rsidRDefault="004C0F41" w:rsidP="00CE1DD4">
      <w:pPr>
        <w:pStyle w:val="BodyText1"/>
        <w:numPr>
          <w:ilvl w:val="0"/>
          <w:numId w:val="1"/>
        </w:numPr>
        <w:rPr>
          <w:noProof/>
        </w:rPr>
      </w:pPr>
      <w:r>
        <w:rPr>
          <w:noProof/>
        </w:rPr>
        <w:t>Type in the Purchase Order Number – remembering to include the - 001 at the end of the PO</w:t>
      </w:r>
    </w:p>
    <w:p w14:paraId="078E8E2D" w14:textId="77777777" w:rsidR="004C0F41" w:rsidRDefault="004C0F41" w:rsidP="004C0F41">
      <w:pPr>
        <w:pStyle w:val="BodyText1"/>
        <w:ind w:left="0"/>
        <w:rPr>
          <w:noProof/>
        </w:rPr>
      </w:pPr>
      <w:r w:rsidRPr="005424B0">
        <w:rPr>
          <w:noProof/>
        </w:rPr>
        <w:drawing>
          <wp:inline distT="0" distB="0" distL="0" distR="0" wp14:anchorId="4253B684" wp14:editId="54A2898E">
            <wp:extent cx="4381169" cy="2338145"/>
            <wp:effectExtent l="0" t="0" r="635" b="0"/>
            <wp:docPr id="1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27074" cy="241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0F758" w14:textId="77777777" w:rsidR="004C0F41" w:rsidRDefault="004C0F41" w:rsidP="004C0F41">
      <w:pPr>
        <w:pStyle w:val="BodyText1"/>
        <w:ind w:left="0"/>
      </w:pPr>
    </w:p>
    <w:p w14:paraId="714D97C6" w14:textId="77777777" w:rsidR="004C0F41" w:rsidRDefault="004C0F41" w:rsidP="00CE1DD4">
      <w:pPr>
        <w:pStyle w:val="BodyText1"/>
        <w:numPr>
          <w:ilvl w:val="0"/>
          <w:numId w:val="1"/>
        </w:numPr>
      </w:pPr>
      <w:r>
        <w:lastRenderedPageBreak/>
        <w:t xml:space="preserve">Press </w:t>
      </w:r>
      <w:r>
        <w:rPr>
          <w:b/>
        </w:rPr>
        <w:t xml:space="preserve">Save </w:t>
      </w:r>
      <w:r>
        <w:t>button to save invoice details.</w:t>
      </w:r>
      <w:r w:rsidRPr="00F2717F">
        <w:t xml:space="preserve"> </w:t>
      </w:r>
    </w:p>
    <w:p w14:paraId="48C47899" w14:textId="77777777" w:rsidR="004C0F41" w:rsidRDefault="004C0F41" w:rsidP="004C0F41">
      <w:pPr>
        <w:pStyle w:val="BodyText1"/>
        <w:ind w:left="0"/>
      </w:pPr>
      <w:r w:rsidRPr="005424B0">
        <w:rPr>
          <w:noProof/>
        </w:rPr>
        <w:drawing>
          <wp:inline distT="0" distB="0" distL="0" distR="0" wp14:anchorId="7A0C1484" wp14:editId="3C7C1034">
            <wp:extent cx="5731510" cy="3048000"/>
            <wp:effectExtent l="0" t="0" r="0" b="0"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3651E" w14:textId="77777777" w:rsidR="004C0F41" w:rsidRDefault="004C0F41" w:rsidP="004C0F41">
      <w:pPr>
        <w:pStyle w:val="BodyText1"/>
        <w:ind w:left="0"/>
      </w:pPr>
    </w:p>
    <w:p w14:paraId="7E5AFA13" w14:textId="77777777" w:rsidR="004C0F41" w:rsidRDefault="004C0F41" w:rsidP="00CE1DD4">
      <w:pPr>
        <w:pStyle w:val="BodyText1"/>
        <w:numPr>
          <w:ilvl w:val="0"/>
          <w:numId w:val="1"/>
        </w:numPr>
      </w:pPr>
      <w:r>
        <w:t xml:space="preserve">Press </w:t>
      </w:r>
      <w:r>
        <w:rPr>
          <w:b/>
        </w:rPr>
        <w:t xml:space="preserve">Approve/Submit for Changes </w:t>
      </w:r>
      <w:r>
        <w:t>button.</w:t>
      </w:r>
    </w:p>
    <w:p w14:paraId="0338A45D" w14:textId="77777777" w:rsidR="004C0F41" w:rsidRDefault="004C0F41" w:rsidP="004C0F41">
      <w:pPr>
        <w:pStyle w:val="BodyText1"/>
        <w:ind w:left="0"/>
      </w:pPr>
      <w:r w:rsidRPr="00396C51">
        <w:rPr>
          <w:noProof/>
        </w:rPr>
        <w:drawing>
          <wp:inline distT="0" distB="0" distL="0" distR="0" wp14:anchorId="7E86654A" wp14:editId="04E8D640">
            <wp:extent cx="5731510" cy="2807335"/>
            <wp:effectExtent l="0" t="0" r="0" b="0"/>
            <wp:docPr id="3" name="Picture 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64832" w14:textId="77777777" w:rsidR="004C0F41" w:rsidRDefault="004C0F41" w:rsidP="004C0F41">
      <w:pPr>
        <w:pStyle w:val="BodyText1"/>
        <w:ind w:left="0"/>
      </w:pPr>
      <w:r>
        <w:t>A message will appear confirming that the invoice has been associated with the PO.</w:t>
      </w:r>
    </w:p>
    <w:p w14:paraId="1F0C79CA" w14:textId="77777777" w:rsidR="004C0F41" w:rsidRDefault="004C0F41" w:rsidP="004C0F41">
      <w:pPr>
        <w:pStyle w:val="BodyText1"/>
        <w:ind w:left="0"/>
      </w:pPr>
    </w:p>
    <w:p w14:paraId="3CA8F9C6" w14:textId="77777777" w:rsidR="004C0F41" w:rsidRDefault="004C0F41" w:rsidP="004C0F41">
      <w:pPr>
        <w:pStyle w:val="BodyText1"/>
        <w:ind w:left="0"/>
      </w:pPr>
      <w:r>
        <w:rPr>
          <w:noProof/>
          <w:lang w:eastAsia="en-AU"/>
        </w:rPr>
        <w:drawing>
          <wp:inline distT="0" distB="0" distL="0" distR="0" wp14:anchorId="73700D38" wp14:editId="2CB8117C">
            <wp:extent cx="2589488" cy="1390650"/>
            <wp:effectExtent l="0" t="0" r="1905" b="0"/>
            <wp:docPr id="32" name="Picture 3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CCC97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023" cy="141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CD805" w14:textId="77777777" w:rsidR="008B7B50" w:rsidRDefault="008B7B50" w:rsidP="003F4A04"/>
    <w:sectPr w:rsidR="008B7B50" w:rsidSect="004C0F41">
      <w:headerReference w:type="default" r:id="rId16"/>
      <w:footerReference w:type="even" r:id="rId17"/>
      <w:footerReference w:type="default" r:id="rId18"/>
      <w:headerReference w:type="first" r:id="rId19"/>
      <w:pgSz w:w="11900" w:h="16840"/>
      <w:pgMar w:top="1440" w:right="1800" w:bottom="1440" w:left="1800" w:header="70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570310" w14:textId="77777777" w:rsidR="00410E35" w:rsidRDefault="00410E35" w:rsidP="003F4A04">
      <w:r>
        <w:separator/>
      </w:r>
    </w:p>
  </w:endnote>
  <w:endnote w:type="continuationSeparator" w:id="0">
    <w:p w14:paraId="7BF3A66E" w14:textId="77777777" w:rsidR="00410E35" w:rsidRDefault="00410E35" w:rsidP="003F4A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MT">
    <w:altName w:val="Ari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altName w:val="Ari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8570F5" w14:textId="77777777" w:rsidR="00567132" w:rsidRDefault="00567132" w:rsidP="003F4A0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34B4227" w14:textId="77777777" w:rsidR="00567132" w:rsidRDefault="00567132" w:rsidP="003F4A0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C39B7C" w14:textId="77777777" w:rsidR="00567132" w:rsidRPr="00394A1C" w:rsidRDefault="00C1169E" w:rsidP="00C1169E">
    <w:pPr>
      <w:pStyle w:val="Footer"/>
      <w:rPr>
        <w:color w:val="FFFFFF"/>
      </w:rPr>
    </w:pPr>
    <w:r>
      <w:rPr>
        <w:noProof/>
        <w:lang w:val="en-AU" w:eastAsia="en-AU"/>
      </w:rPr>
      <w:drawing>
        <wp:anchor distT="0" distB="0" distL="114300" distR="114300" simplePos="0" relativeHeight="251672576" behindDoc="1" locked="0" layoutInCell="1" allowOverlap="1" wp14:anchorId="103935AA" wp14:editId="7DCC664A">
          <wp:simplePos x="0" y="0"/>
          <wp:positionH relativeFrom="page">
            <wp:posOffset>0</wp:posOffset>
          </wp:positionH>
          <wp:positionV relativeFrom="page">
            <wp:posOffset>10053955</wp:posOffset>
          </wp:positionV>
          <wp:extent cx="7560945" cy="643255"/>
          <wp:effectExtent l="0" t="0" r="8255" b="0"/>
          <wp:wrapNone/>
          <wp:docPr id="16" name="Picture 12" descr="Design:DAN_City of Greater Dandenong:DAN1048_MicrosoftTemplates:Design:Imported Graphics:Photoshop:Low Res:Word:Footer-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Design:DAN_City of Greater Dandenong:DAN1048_MicrosoftTemplates:Design:Imported Graphics:Photoshop:Low Res:Word:Footer-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945" cy="643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7132" w:rsidRPr="00394A1C">
      <w:rPr>
        <w:rStyle w:val="PageNumber"/>
        <w:rFonts w:ascii="Arial" w:hAnsi="Arial"/>
        <w:color w:val="FFFFFF"/>
      </w:rPr>
      <w:t xml:space="preserve">Page </w:t>
    </w:r>
    <w:r w:rsidR="00567132" w:rsidRPr="00394A1C">
      <w:rPr>
        <w:rStyle w:val="PageNumber"/>
        <w:rFonts w:ascii="Arial" w:hAnsi="Arial"/>
        <w:color w:val="FFFFFF"/>
      </w:rPr>
      <w:fldChar w:fldCharType="begin"/>
    </w:r>
    <w:r w:rsidR="00567132" w:rsidRPr="00394A1C">
      <w:rPr>
        <w:rStyle w:val="PageNumber"/>
        <w:rFonts w:ascii="Arial" w:hAnsi="Arial"/>
        <w:color w:val="FFFFFF"/>
      </w:rPr>
      <w:instrText xml:space="preserve">PAGE  </w:instrText>
    </w:r>
    <w:r w:rsidR="00567132" w:rsidRPr="00394A1C">
      <w:rPr>
        <w:rStyle w:val="PageNumber"/>
        <w:rFonts w:ascii="Arial" w:hAnsi="Arial"/>
        <w:color w:val="FFFFFF"/>
      </w:rPr>
      <w:fldChar w:fldCharType="separate"/>
    </w:r>
    <w:r w:rsidR="00322123">
      <w:rPr>
        <w:rStyle w:val="PageNumber"/>
        <w:rFonts w:ascii="Arial" w:hAnsi="Arial"/>
        <w:noProof/>
        <w:color w:val="FFFFFF"/>
      </w:rPr>
      <w:t>2</w:t>
    </w:r>
    <w:r w:rsidR="00567132" w:rsidRPr="00394A1C">
      <w:rPr>
        <w:rStyle w:val="PageNumber"/>
        <w:rFonts w:ascii="Arial" w:hAnsi="Arial"/>
        <w:color w:val="FFFFFF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48F1A5" w14:textId="77777777" w:rsidR="00410E35" w:rsidRDefault="00410E35" w:rsidP="003F4A04">
      <w:r>
        <w:separator/>
      </w:r>
    </w:p>
  </w:footnote>
  <w:footnote w:type="continuationSeparator" w:id="0">
    <w:p w14:paraId="6299BB15" w14:textId="77777777" w:rsidR="00410E35" w:rsidRDefault="00410E35" w:rsidP="003F4A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64A9B4" w14:textId="77777777" w:rsidR="00567132" w:rsidRDefault="00C1169E" w:rsidP="003F4A04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70528" behindDoc="1" locked="0" layoutInCell="1" allowOverlap="1" wp14:anchorId="5B41992C" wp14:editId="7E9E0BD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945" cy="609600"/>
          <wp:effectExtent l="0" t="0" r="8255" b="0"/>
          <wp:wrapNone/>
          <wp:docPr id="17" name="Picture 11" descr="Design:DAN_City of Greater Dandenong:DAN1048_MicrosoftTemplates:Design:Imported Graphics:Photoshop:Low Res:Word:Header-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Design:DAN_City of Greater Dandenong:DAN1048_MicrosoftTemplates:Design:Imported Graphics:Photoshop:Low Res:Word:Header-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94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800819" w14:textId="386E6298" w:rsidR="00567132" w:rsidRPr="00A62A94" w:rsidRDefault="00C1169E" w:rsidP="00A62A94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8480" behindDoc="1" locked="0" layoutInCell="1" allowOverlap="1" wp14:anchorId="257D132E" wp14:editId="4A558D9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10693400"/>
          <wp:effectExtent l="0" t="0" r="8890" b="0"/>
          <wp:wrapNone/>
          <wp:docPr id="15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1673F"/>
    <w:multiLevelType w:val="hybridMultilevel"/>
    <w:tmpl w:val="44FE14AC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30737039"/>
    <w:multiLevelType w:val="hybridMultilevel"/>
    <w:tmpl w:val="1B86344E"/>
    <w:lvl w:ilvl="0" w:tplc="680E41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E27C39"/>
    <w:multiLevelType w:val="hybridMultilevel"/>
    <w:tmpl w:val="24509A8C"/>
    <w:lvl w:ilvl="0" w:tplc="680E41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36407D5B"/>
    <w:multiLevelType w:val="hybridMultilevel"/>
    <w:tmpl w:val="CC1CDC8E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4CC971CA"/>
    <w:multiLevelType w:val="hybridMultilevel"/>
    <w:tmpl w:val="F92A87A8"/>
    <w:lvl w:ilvl="0" w:tplc="08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5B73B3"/>
    <w:multiLevelType w:val="hybridMultilevel"/>
    <w:tmpl w:val="3B4EB3C8"/>
    <w:lvl w:ilvl="0" w:tplc="878817CA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7B7C115C"/>
    <w:multiLevelType w:val="hybridMultilevel"/>
    <w:tmpl w:val="3162C848"/>
    <w:lvl w:ilvl="0" w:tplc="680E41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123"/>
    <w:rsid w:val="00090187"/>
    <w:rsid w:val="00217BC2"/>
    <w:rsid w:val="0022304F"/>
    <w:rsid w:val="002E08E1"/>
    <w:rsid w:val="002E318B"/>
    <w:rsid w:val="00322123"/>
    <w:rsid w:val="00357C9E"/>
    <w:rsid w:val="00394A1C"/>
    <w:rsid w:val="003F4A04"/>
    <w:rsid w:val="00410E35"/>
    <w:rsid w:val="004271DC"/>
    <w:rsid w:val="004A5BDC"/>
    <w:rsid w:val="004C0F41"/>
    <w:rsid w:val="00567132"/>
    <w:rsid w:val="005E1A08"/>
    <w:rsid w:val="006B0125"/>
    <w:rsid w:val="008A5818"/>
    <w:rsid w:val="008B6AE6"/>
    <w:rsid w:val="008B7B50"/>
    <w:rsid w:val="00A62A94"/>
    <w:rsid w:val="00AA2103"/>
    <w:rsid w:val="00C1169E"/>
    <w:rsid w:val="00C4343E"/>
    <w:rsid w:val="00CE1DD4"/>
    <w:rsid w:val="00D64117"/>
    <w:rsid w:val="00DC1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8F51D94"/>
  <w14:defaultImageDpi w14:val="300"/>
  <w15:docId w15:val="{7A1C697F-56E2-4D55-A2EE-748BF438E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4A04"/>
    <w:pPr>
      <w:widowControl w:val="0"/>
      <w:autoSpaceDE w:val="0"/>
      <w:autoSpaceDN w:val="0"/>
      <w:adjustRightInd w:val="0"/>
      <w:spacing w:after="170" w:line="288" w:lineRule="auto"/>
      <w:textAlignment w:val="center"/>
    </w:pPr>
    <w:rPr>
      <w:rFonts w:ascii="ArialMT" w:hAnsi="ArialMT" w:cs="ArialMT"/>
      <w:color w:val="000000"/>
      <w:sz w:val="22"/>
      <w:szCs w:val="22"/>
      <w:lang w:val="en-GB"/>
    </w:rPr>
  </w:style>
  <w:style w:type="paragraph" w:styleId="Heading1">
    <w:name w:val="heading 1"/>
    <w:basedOn w:val="BasicParagraph"/>
    <w:next w:val="Normal"/>
    <w:link w:val="Heading1Char"/>
    <w:uiPriority w:val="9"/>
    <w:qFormat/>
    <w:rsid w:val="00C1169E"/>
    <w:pPr>
      <w:outlineLvl w:val="0"/>
    </w:pPr>
    <w:rPr>
      <w:rFonts w:ascii="Arial-BoldMT" w:hAnsi="Arial-BoldMT" w:cs="Arial-BoldMT"/>
      <w:b/>
      <w:bCs/>
      <w:color w:val="103A61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169E"/>
    <w:pPr>
      <w:outlineLvl w:val="1"/>
    </w:pPr>
    <w:rPr>
      <w:b/>
      <w:color w:val="00938B"/>
      <w:sz w:val="32"/>
      <w:szCs w:val="3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F4A04"/>
    <w:pPr>
      <w:outlineLvl w:val="2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ATableStyle">
    <w:name w:val="A Table Style"/>
    <w:basedOn w:val="TableNormal"/>
    <w:uiPriority w:val="99"/>
    <w:rsid w:val="00090187"/>
    <w:rPr>
      <w:rFonts w:ascii="Arial" w:hAnsi="Arial"/>
      <w:sz w:val="18"/>
      <w:szCs w:val="18"/>
    </w:rPr>
    <w:tblPr>
      <w:tblBorders>
        <w:top w:val="single" w:sz="4" w:space="0" w:color="26BEE7"/>
        <w:bottom w:val="single" w:sz="4" w:space="0" w:color="26BEE7"/>
        <w:insideH w:val="single" w:sz="4" w:space="0" w:color="26BEE7"/>
      </w:tblBorders>
      <w:tblCellMar>
        <w:top w:w="57" w:type="dxa"/>
        <w:bottom w:w="57" w:type="dxa"/>
      </w:tblCellMar>
    </w:tblPr>
    <w:tblStylePr w:type="firstRow">
      <w:rPr>
        <w:rFonts w:ascii="Arial" w:hAnsi="Arial"/>
        <w:b/>
        <w:i w:val="0"/>
        <w:color w:val="FFFFFF"/>
        <w:sz w:val="18"/>
      </w:rPr>
      <w:tblPr/>
      <w:tcPr>
        <w:shd w:val="clear" w:color="auto" w:fill="26BEE7"/>
      </w:tcPr>
    </w:tblStylePr>
    <w:tblStylePr w:type="lastRow">
      <w:tblPr/>
      <w:tcPr>
        <w:shd w:val="clear" w:color="auto" w:fill="DAEEF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17BC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17BC2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B7B5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7B50"/>
  </w:style>
  <w:style w:type="paragraph" w:styleId="Footer">
    <w:name w:val="footer"/>
    <w:basedOn w:val="Normal"/>
    <w:link w:val="FooterChar"/>
    <w:uiPriority w:val="99"/>
    <w:unhideWhenUsed/>
    <w:rsid w:val="008B7B5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7B50"/>
  </w:style>
  <w:style w:type="character" w:styleId="PageNumber">
    <w:name w:val="page number"/>
    <w:basedOn w:val="DefaultParagraphFont"/>
    <w:uiPriority w:val="99"/>
    <w:semiHidden/>
    <w:unhideWhenUsed/>
    <w:rsid w:val="008B7B50"/>
  </w:style>
  <w:style w:type="paragraph" w:customStyle="1" w:styleId="BasicParagraph">
    <w:name w:val="[Basic Paragraph]"/>
    <w:basedOn w:val="Normal"/>
    <w:uiPriority w:val="99"/>
    <w:rsid w:val="003F4A04"/>
    <w:rPr>
      <w:rFonts w:ascii="MinionPro-Regular" w:hAnsi="MinionPro-Regular" w:cs="MinionPro-Regular"/>
    </w:rPr>
  </w:style>
  <w:style w:type="character" w:customStyle="1" w:styleId="Heading1Char">
    <w:name w:val="Heading 1 Char"/>
    <w:link w:val="Heading1"/>
    <w:uiPriority w:val="9"/>
    <w:rsid w:val="00C1169E"/>
    <w:rPr>
      <w:rFonts w:ascii="Arial-BoldMT" w:hAnsi="Arial-BoldMT" w:cs="Arial-BoldMT"/>
      <w:b/>
      <w:bCs/>
      <w:color w:val="103A61"/>
      <w:sz w:val="52"/>
      <w:szCs w:val="52"/>
      <w:lang w:val="en-GB"/>
    </w:rPr>
  </w:style>
  <w:style w:type="character" w:customStyle="1" w:styleId="Heading2Char">
    <w:name w:val="Heading 2 Char"/>
    <w:link w:val="Heading2"/>
    <w:uiPriority w:val="9"/>
    <w:rsid w:val="00C1169E"/>
    <w:rPr>
      <w:rFonts w:ascii="ArialMT" w:hAnsi="ArialMT" w:cs="ArialMT"/>
      <w:b/>
      <w:color w:val="00938B"/>
      <w:sz w:val="32"/>
      <w:szCs w:val="32"/>
      <w:lang w:val="en-GB"/>
    </w:rPr>
  </w:style>
  <w:style w:type="character" w:customStyle="1" w:styleId="Heading3Char">
    <w:name w:val="Heading 3 Char"/>
    <w:link w:val="Heading3"/>
    <w:uiPriority w:val="9"/>
    <w:rsid w:val="003F4A04"/>
    <w:rPr>
      <w:rFonts w:ascii="ArialMT" w:hAnsi="ArialMT" w:cs="ArialMT"/>
      <w:b/>
      <w:i/>
      <w:color w:val="CA3425"/>
      <w:sz w:val="32"/>
      <w:szCs w:val="32"/>
      <w:lang w:val="en-GB"/>
    </w:rPr>
  </w:style>
  <w:style w:type="paragraph" w:customStyle="1" w:styleId="Titlepageheading">
    <w:name w:val="Title page heading"/>
    <w:basedOn w:val="Heading1"/>
    <w:qFormat/>
    <w:rsid w:val="003F4A04"/>
    <w:rPr>
      <w:color w:val="FFFFFF"/>
      <w:sz w:val="100"/>
      <w:szCs w:val="100"/>
    </w:rPr>
  </w:style>
  <w:style w:type="paragraph" w:customStyle="1" w:styleId="BodyText1">
    <w:name w:val="Body Text 1"/>
    <w:basedOn w:val="Normal"/>
    <w:link w:val="BodyText1Char"/>
    <w:rsid w:val="004C0F41"/>
    <w:pPr>
      <w:widowControl/>
      <w:autoSpaceDE/>
      <w:autoSpaceDN/>
      <w:adjustRightInd/>
      <w:spacing w:after="120" w:line="240" w:lineRule="auto"/>
      <w:ind w:left="567"/>
      <w:textAlignment w:val="auto"/>
    </w:pPr>
    <w:rPr>
      <w:rFonts w:ascii="Arial" w:eastAsia="Times New Roman" w:hAnsi="Arial" w:cs="Times New Roman"/>
      <w:color w:val="auto"/>
      <w:szCs w:val="24"/>
      <w:lang w:val="en-AU"/>
    </w:rPr>
  </w:style>
  <w:style w:type="character" w:customStyle="1" w:styleId="BodyText1Char">
    <w:name w:val="Body Text 1 Char"/>
    <w:link w:val="BodyText1"/>
    <w:rsid w:val="004C0F41"/>
    <w:rPr>
      <w:rFonts w:ascii="Arial" w:eastAsia="Times New Roman" w:hAnsi="Arial"/>
      <w:sz w:val="22"/>
      <w:szCs w:val="24"/>
    </w:rPr>
  </w:style>
  <w:style w:type="paragraph" w:styleId="Revision">
    <w:name w:val="Revision"/>
    <w:hidden/>
    <w:uiPriority w:val="99"/>
    <w:semiHidden/>
    <w:rsid w:val="004C0F41"/>
    <w:rPr>
      <w:rFonts w:ascii="ArialMT" w:hAnsi="ArialMT" w:cs="ArialMT"/>
      <w:color w:val="000000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5.tiff" Id="rId13" /><Relationship Type="http://schemas.openxmlformats.org/officeDocument/2006/relationships/footer" Target="footer2.xml" Id="rId18" /><Relationship Type="http://schemas.openxmlformats.org/officeDocument/2006/relationships/numbering" Target="numbering.xml" Id="rId3" /><Relationship Type="http://schemas.openxmlformats.org/officeDocument/2006/relationships/theme" Target="theme/theme1.xml" Id="rId21" /><Relationship Type="http://schemas.openxmlformats.org/officeDocument/2006/relationships/footnotes" Target="footnotes.xml" Id="rId7" /><Relationship Type="http://schemas.openxmlformats.org/officeDocument/2006/relationships/image" Target="media/image4.tiff" Id="rId12" /><Relationship Type="http://schemas.openxmlformats.org/officeDocument/2006/relationships/footer" Target="footer1.xml" Id="rId17" /><Relationship Type="http://schemas.openxmlformats.org/officeDocument/2006/relationships/customXml" Target="../customXml/item2.xml" Id="rId2" /><Relationship Type="http://schemas.openxmlformats.org/officeDocument/2006/relationships/header" Target="header1.xml" Id="rId16" /><Relationship Type="http://schemas.openxmlformats.org/officeDocument/2006/relationships/fontTable" Target="fontTable.xml" Id="rId20" /><Relationship Type="http://schemas.openxmlformats.org/officeDocument/2006/relationships/webSettings" Target="webSettings.xml" Id="rId6" /><Relationship Type="http://schemas.openxmlformats.org/officeDocument/2006/relationships/image" Target="media/image3.tmp" Id="rId11" /><Relationship Type="http://schemas.openxmlformats.org/officeDocument/2006/relationships/settings" Target="settings.xml" Id="rId5" /><Relationship Type="http://schemas.openxmlformats.org/officeDocument/2006/relationships/image" Target="media/image7.tmp" Id="rId15" /><Relationship Type="http://schemas.openxmlformats.org/officeDocument/2006/relationships/image" Target="media/image2.png" Id="rId10" /><Relationship Type="http://schemas.openxmlformats.org/officeDocument/2006/relationships/header" Target="header2.xml" Id="rId19" /><Relationship Type="http://schemas.openxmlformats.org/officeDocument/2006/relationships/styles" Target="styles.xml" Id="rId4" /><Relationship Type="http://schemas.openxmlformats.org/officeDocument/2006/relationships/image" Target="media/image1.tmp" Id="rId9" /><Relationship Type="http://schemas.openxmlformats.org/officeDocument/2006/relationships/image" Target="media/image6.tiff" Id="rId14" /><Relationship Type="http://schemas.openxmlformats.org/officeDocument/2006/relationships/customXml" Target="/customXML/item3.xml" Id="R6a775b128f244f2f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gibbo\AppData\Local\Temp\Temp1_Corporate%20word%20documents%20and%20powerpoint%20templates%20(A5442632).zip\2018.12.07_ppt%20and%20word%20templates\Word%20Templates\DAN1048_Word_Template_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.xml" Id="Rd3c4172d526e4b2384ade4b889302c76" /></Relationships>
</file>

<file path=customXML/item3.xml><?xml version="1.0" encoding="utf-8"?>
<metadata xmlns="http://www.objective.com/ecm/document/metadata/9676E22B47CC48CBA49BA16071DCFF24" version="1.0.0">
  <systemFields>
    <field name="Objective-Id">
      <value order="0">A6538505</value>
    </field>
    <field name="Objective-Title">
      <value order="0">Computron G2 Procurement Portal - Adding a PO Number to an Invoice</value>
    </field>
    <field name="Objective-Description">
      <value order="0"/>
    </field>
    <field name="Objective-CreationStamp">
      <value order="0">2020-04-28T04:20:34Z</value>
    </field>
    <field name="Objective-IsApproved">
      <value order="0">false</value>
    </field>
    <field name="Objective-IsPublished">
      <value order="0">true</value>
    </field>
    <field name="Objective-DatePublished">
      <value order="0">2020-04-29T23:23:02Z</value>
    </field>
    <field name="Objective-ModificationStamp">
      <value order="0">2020-04-29T23:23:02Z</value>
    </field>
    <field name="Objective-Owner">
      <value order="0">Adele Evans</value>
    </field>
    <field name="Objective-Path">
      <value order="0">Objective Global Folder:..Information Management:Information Management Procedures:Information Technology (IT) Business Continuity Procedures:Documentation ready</value>
    </field>
    <field name="Objective-Parent">
      <value order="0">Documentation ready</value>
    </field>
    <field name="Objective-State">
      <value order="0">Published</value>
    </field>
    <field name="Objective-VersionId">
      <value order="0">vA8554473</value>
    </field>
    <field name="Objective-Version">
      <value order="0">4.0</value>
    </field>
    <field name="Objective-VersionNumber">
      <value order="0">7</value>
    </field>
    <field name="Objective-VersionComment">
      <value order="0"/>
    </field>
    <field name="Objective-FileNumber">
      <value order="0">qA420088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Business Unit">
        <value order="0">Information Systems &amp; Projects</value>
      </field>
      <field name="Objective-Corporate Document Type">
        <value order="0"/>
      </field>
      <field name="Objective-Records Audit Vital Record">
        <value order="0"/>
      </field>
      <field name="Objective-Records Audit Date">
        <value order="0"/>
      </field>
      <field name="Objective-Connect Creator">
        <value order="0"/>
      </field>
      <field name="Objective-Bulk Update Status">
        <value order="0"/>
      </field>
    </catalogue>
  </catalogues>
</metadata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9676E22B47CC48CBA49BA16071DCFF24"/>
  </ds:schemaRefs>
</ds:datastoreItem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2.xml><?xml version="1.0" encoding="utf-8"?>
<ds:datastoreItem xmlns:ds="http://schemas.openxmlformats.org/officeDocument/2006/customXml" ds:itemID="{0EFD80C2-D8EB-6C44-86B0-6F398056D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C:\Users\sgibbo\AppData\Local\Temp\Temp1_Corporate word documents and powerpoint templates (A5442632).zip\2018.12.07_ppt and word templates\Word Templates\DAN1048_Word_Template_5.dotx</Template>
  <TotalTime>7</TotalTime>
  <Pages>2</Pages>
  <Words>113</Words>
  <Characters>512</Characters>
  <Application>Microsoft Office Word</Application>
  <DocSecurity>0</DocSecurity>
  <Lines>22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Twelve Creative</Company>
  <LinksUpToDate>false</LinksUpToDate>
  <CharactersWithSpaces>624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Adding a Purchase Order Number to an Invoice</dc:title>
  <dc:subject/>
  <dc:creator>Gibbon, Sia</dc:creator>
  <cp:keywords/>
  <dc:description/>
  <cp:lastModifiedBy>James Hickmott</cp:lastModifiedBy>
  <cp:revision>4</cp:revision>
  <cp:lastPrinted>2018-12-07T00:36:00Z</cp:lastPrinted>
  <dcterms:created xsi:type="dcterms:W3CDTF">2018-12-20T02:45:00Z</dcterms:created>
  <dcterms:modified xsi:type="dcterms:W3CDTF">2020-04-30T00:22:00Z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A6538505</vt:lpwstr>
  </property>
  <property fmtid="{D5CDD505-2E9C-101B-9397-08002B2CF9AE}" pid="4" name="Objective-Title">
    <vt:lpwstr>Computron G2 Procurement Portal - Adding a PO Number to an Invoice</vt:lpwstr>
  </property>
  <property fmtid="{D5CDD505-2E9C-101B-9397-08002B2CF9AE}" pid="5" name="Objective-Description">
    <vt:lpwstr/>
  </property>
  <property fmtid="{D5CDD505-2E9C-101B-9397-08002B2CF9AE}" pid="6" name="Objective-CreationStamp">
    <vt:filetime>2020-04-28T04:20:34Z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2020-04-29T23:23:02Z</vt:filetime>
  </property>
  <property fmtid="{D5CDD505-2E9C-101B-9397-08002B2CF9AE}" pid="10" name="Objective-ModificationStamp">
    <vt:filetime>2020-04-29T23:23:02Z</vt:filetime>
  </property>
  <property fmtid="{D5CDD505-2E9C-101B-9397-08002B2CF9AE}" pid="11" name="Objective-Owner">
    <vt:lpwstr>Adele Evans</vt:lpwstr>
  </property>
  <property fmtid="{D5CDD505-2E9C-101B-9397-08002B2CF9AE}" pid="12" name="Objective-Path">
    <vt:lpwstr>Objective Global Folder:..Information Management:Information Management Procedures:Information Technology (IT) Business Continuity Procedures:Documentation ready</vt:lpwstr>
  </property>
  <property fmtid="{D5CDD505-2E9C-101B-9397-08002B2CF9AE}" pid="13" name="Objective-Parent">
    <vt:lpwstr>Documentation ready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vA8554473</vt:lpwstr>
  </property>
  <property fmtid="{D5CDD505-2E9C-101B-9397-08002B2CF9AE}" pid="16" name="Objective-Version">
    <vt:lpwstr>4.0</vt:lpwstr>
  </property>
  <property fmtid="{D5CDD505-2E9C-101B-9397-08002B2CF9AE}" pid="17" name="Objective-VersionNumber">
    <vt:r8>7</vt:r8>
  </property>
  <property fmtid="{D5CDD505-2E9C-101B-9397-08002B2CF9AE}" pid="18" name="Objective-VersionComment">
    <vt:lpwstr/>
  </property>
  <property fmtid="{D5CDD505-2E9C-101B-9397-08002B2CF9AE}" pid="19" name="Objective-FileNumber">
    <vt:lpwstr>qA420088</vt:lpwstr>
  </property>
  <property fmtid="{D5CDD505-2E9C-101B-9397-08002B2CF9AE}" pid="20" name="Objective-Classification">
    <vt:lpwstr/>
  </property>
  <property fmtid="{D5CDD505-2E9C-101B-9397-08002B2CF9AE}" pid="21" name="Objective-Caveats">
    <vt:lpwstr/>
  </property>
  <property fmtid="{D5CDD505-2E9C-101B-9397-08002B2CF9AE}" pid="22" name="Objective-Business Unit">
    <vt:lpwstr>Information Systems &amp; Projects</vt:lpwstr>
  </property>
  <property fmtid="{D5CDD505-2E9C-101B-9397-08002B2CF9AE}" pid="23" name="Objective-Corporate Document Type">
    <vt:lpwstr/>
  </property>
  <property fmtid="{D5CDD505-2E9C-101B-9397-08002B2CF9AE}" pid="24" name="Objective-Records Audit Vital Record">
    <vt:lpwstr/>
  </property>
  <property fmtid="{D5CDD505-2E9C-101B-9397-08002B2CF9AE}" pid="25" name="Objective-Records Audit Date">
    <vt:lpwstr/>
  </property>
  <property fmtid="{D5CDD505-2E9C-101B-9397-08002B2CF9AE}" pid="26" name="Objective-Connect Creator">
    <vt:lpwstr/>
  </property>
  <property fmtid="{D5CDD505-2E9C-101B-9397-08002B2CF9AE}" pid="27" name="Objective-Bulk Update Status">
    <vt:lpwstr/>
  </property>
</Properties>
</file>