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E9645" w14:textId="741E8D01" w:rsidR="00AC4209" w:rsidRDefault="00794205" w:rsidP="00AC42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E9DA7AE" wp14:editId="34EEA7F2">
            <wp:simplePos x="0" y="0"/>
            <wp:positionH relativeFrom="column">
              <wp:posOffset>-1394460</wp:posOffset>
            </wp:positionH>
            <wp:positionV relativeFrom="paragraph">
              <wp:posOffset>-916305</wp:posOffset>
            </wp:positionV>
            <wp:extent cx="8001000" cy="11317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1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46496" w14:textId="5063A6D5" w:rsidR="00794205" w:rsidRDefault="00794205" w:rsidP="00AC4209">
      <w:pPr>
        <w:rPr>
          <w:noProof/>
        </w:rPr>
      </w:pPr>
    </w:p>
    <w:p w14:paraId="1A041924" w14:textId="2A4532CD" w:rsidR="00794205" w:rsidRDefault="00794205" w:rsidP="00AC4209">
      <w:pPr>
        <w:rPr>
          <w:noProof/>
        </w:rPr>
      </w:pPr>
    </w:p>
    <w:p w14:paraId="3BBAA935" w14:textId="02FA1BB7" w:rsidR="00794205" w:rsidRDefault="00794205" w:rsidP="00AC4209">
      <w:pPr>
        <w:rPr>
          <w:noProof/>
        </w:rPr>
      </w:pPr>
    </w:p>
    <w:p w14:paraId="5005FD91" w14:textId="10DD8576" w:rsidR="00794205" w:rsidRDefault="00794205" w:rsidP="00AC4209">
      <w:pPr>
        <w:rPr>
          <w:noProof/>
        </w:rPr>
      </w:pPr>
    </w:p>
    <w:p w14:paraId="1D55CBEC" w14:textId="7F7CDE38" w:rsidR="00794205" w:rsidRDefault="00794205" w:rsidP="00AC4209">
      <w:pPr>
        <w:rPr>
          <w:noProof/>
        </w:rPr>
      </w:pPr>
    </w:p>
    <w:p w14:paraId="7466011A" w14:textId="08453EE8" w:rsidR="00794205" w:rsidRDefault="00794205" w:rsidP="00AC4209">
      <w:pPr>
        <w:rPr>
          <w:noProof/>
        </w:rPr>
      </w:pPr>
    </w:p>
    <w:p w14:paraId="638AF284" w14:textId="6486A08C" w:rsidR="00794205" w:rsidRDefault="00794205" w:rsidP="00AC4209">
      <w:pPr>
        <w:rPr>
          <w:noProof/>
        </w:rPr>
      </w:pPr>
    </w:p>
    <w:p w14:paraId="1BC9F899" w14:textId="2E52C1FA" w:rsidR="00794205" w:rsidRDefault="00794205" w:rsidP="00AC4209">
      <w:pPr>
        <w:rPr>
          <w:noProof/>
        </w:rPr>
      </w:pPr>
    </w:p>
    <w:p w14:paraId="37E856BB" w14:textId="675425A3" w:rsidR="00794205" w:rsidRDefault="00794205" w:rsidP="00AC4209">
      <w:pPr>
        <w:rPr>
          <w:noProof/>
        </w:rPr>
      </w:pPr>
    </w:p>
    <w:p w14:paraId="2234D906" w14:textId="607689DA" w:rsidR="00794205" w:rsidRDefault="00794205" w:rsidP="00AC4209">
      <w:pPr>
        <w:rPr>
          <w:noProof/>
        </w:rPr>
      </w:pPr>
    </w:p>
    <w:p w14:paraId="3E9365C2" w14:textId="37B39D17" w:rsidR="00794205" w:rsidRDefault="00794205" w:rsidP="00AC4209">
      <w:pPr>
        <w:rPr>
          <w:noProof/>
        </w:rPr>
      </w:pPr>
    </w:p>
    <w:p w14:paraId="009E5E7D" w14:textId="569BA0CC" w:rsidR="00794205" w:rsidRDefault="00794205" w:rsidP="00AC4209">
      <w:pPr>
        <w:rPr>
          <w:noProof/>
        </w:rPr>
      </w:pPr>
    </w:p>
    <w:p w14:paraId="2B74A594" w14:textId="3500DA2F" w:rsidR="00794205" w:rsidRDefault="00794205" w:rsidP="00AC4209">
      <w:pPr>
        <w:rPr>
          <w:noProof/>
        </w:rPr>
      </w:pPr>
    </w:p>
    <w:p w14:paraId="7CBF187C" w14:textId="26D2BDF7" w:rsidR="00794205" w:rsidRDefault="00794205" w:rsidP="00794205">
      <w:pPr>
        <w:tabs>
          <w:tab w:val="left" w:pos="4725"/>
        </w:tabs>
        <w:rPr>
          <w:noProof/>
        </w:rPr>
      </w:pPr>
      <w:r>
        <w:rPr>
          <w:noProof/>
        </w:rPr>
        <w:tab/>
      </w:r>
    </w:p>
    <w:p w14:paraId="1224FC62" w14:textId="2FF2F24D" w:rsidR="00794205" w:rsidRDefault="00794205" w:rsidP="00AC4209">
      <w:pPr>
        <w:rPr>
          <w:noProof/>
        </w:rPr>
      </w:pPr>
    </w:p>
    <w:p w14:paraId="119CFE3D" w14:textId="77777777" w:rsidR="00794205" w:rsidRDefault="00794205" w:rsidP="00794205">
      <w:pPr>
        <w:jc w:val="center"/>
        <w:rPr>
          <w:b/>
          <w:bCs/>
          <w:noProof/>
          <w:color w:val="FFFFFF" w:themeColor="background1"/>
          <w:sz w:val="60"/>
          <w:szCs w:val="60"/>
        </w:rPr>
      </w:pPr>
      <w:r w:rsidRPr="00794205">
        <w:rPr>
          <w:b/>
          <w:bCs/>
          <w:noProof/>
          <w:color w:val="FFFFFF" w:themeColor="background1"/>
          <w:sz w:val="60"/>
          <w:szCs w:val="60"/>
        </w:rPr>
        <w:t>COMPUTRON</w:t>
      </w:r>
      <w:r w:rsidRPr="00794205">
        <w:rPr>
          <w:noProof/>
          <w:color w:val="FFFFFF" w:themeColor="background1"/>
          <w:sz w:val="60"/>
          <w:szCs w:val="60"/>
        </w:rPr>
        <w:t xml:space="preserve"> </w:t>
      </w:r>
      <w:r w:rsidRPr="00794205">
        <w:rPr>
          <w:b/>
          <w:bCs/>
          <w:noProof/>
          <w:color w:val="FFFFFF" w:themeColor="background1"/>
          <w:sz w:val="60"/>
          <w:szCs w:val="60"/>
        </w:rPr>
        <w:t xml:space="preserve">G2 </w:t>
      </w:r>
    </w:p>
    <w:p w14:paraId="6EE17B36" w14:textId="77777777" w:rsidR="00794205" w:rsidRPr="00794205" w:rsidRDefault="00794205" w:rsidP="00794205">
      <w:pPr>
        <w:jc w:val="center"/>
        <w:rPr>
          <w:noProof/>
          <w:color w:val="FFFFFF" w:themeColor="background1"/>
          <w:sz w:val="60"/>
          <w:szCs w:val="60"/>
        </w:rPr>
      </w:pPr>
    </w:p>
    <w:p w14:paraId="15B839F6" w14:textId="01593C82" w:rsidR="00794205" w:rsidRPr="00794205" w:rsidRDefault="00794205" w:rsidP="00794205">
      <w:pPr>
        <w:jc w:val="center"/>
        <w:rPr>
          <w:noProof/>
          <w:color w:val="FFFFFF" w:themeColor="background1"/>
          <w:sz w:val="60"/>
          <w:szCs w:val="60"/>
        </w:rPr>
      </w:pPr>
      <w:r w:rsidRPr="00794205">
        <w:rPr>
          <w:noProof/>
          <w:color w:val="FFFFFF" w:themeColor="background1"/>
          <w:sz w:val="60"/>
          <w:szCs w:val="60"/>
        </w:rPr>
        <w:t>PROCUREMENT PORTAL AND</w:t>
      </w:r>
    </w:p>
    <w:p w14:paraId="47249EF7" w14:textId="7DCE82D2" w:rsidR="00794205" w:rsidRDefault="00794205" w:rsidP="00794205">
      <w:pPr>
        <w:jc w:val="center"/>
        <w:rPr>
          <w:noProof/>
          <w:color w:val="FFFFFF" w:themeColor="background1"/>
          <w:sz w:val="56"/>
          <w:szCs w:val="56"/>
        </w:rPr>
      </w:pPr>
      <w:r>
        <w:rPr>
          <w:noProof/>
          <w:color w:val="FFFFFF" w:themeColor="background1"/>
          <w:sz w:val="56"/>
          <w:szCs w:val="56"/>
        </w:rPr>
        <w:t>ECM EXEC USER GUIDE</w:t>
      </w:r>
    </w:p>
    <w:p w14:paraId="09F68DD0" w14:textId="516004C0" w:rsidR="00794205" w:rsidRPr="00794205" w:rsidRDefault="00794205" w:rsidP="00794205">
      <w:pPr>
        <w:jc w:val="center"/>
        <w:rPr>
          <w:noProof/>
          <w:sz w:val="52"/>
          <w:szCs w:val="52"/>
        </w:rPr>
      </w:pPr>
      <w:r w:rsidRPr="00794205">
        <w:rPr>
          <w:noProof/>
          <w:color w:val="FFFFFF" w:themeColor="background1"/>
          <w:sz w:val="52"/>
          <w:szCs w:val="52"/>
        </w:rPr>
        <w:t>Approving Purchase Orders</w:t>
      </w:r>
    </w:p>
    <w:p w14:paraId="532C9AE4" w14:textId="77777777" w:rsidR="00794205" w:rsidRPr="004E6102" w:rsidRDefault="00794205" w:rsidP="00794205">
      <w:pPr>
        <w:jc w:val="center"/>
        <w:rPr>
          <w:noProof/>
        </w:rPr>
      </w:pPr>
    </w:p>
    <w:p w14:paraId="334A4F95" w14:textId="1C4E84F6" w:rsidR="00AC4209" w:rsidRDefault="00AC4209" w:rsidP="00217488">
      <w:pPr>
        <w:tabs>
          <w:tab w:val="left" w:pos="2784"/>
        </w:tabs>
        <w:jc w:val="both"/>
        <w:rPr>
          <w:szCs w:val="22"/>
        </w:rPr>
        <w:sectPr w:rsidR="00AC4209" w:rsidSect="00AC4209">
          <w:footerReference w:type="default" r:id="rId10"/>
          <w:pgSz w:w="11906" w:h="16838" w:code="9"/>
          <w:pgMar w:top="1440" w:right="1701" w:bottom="1440" w:left="1701" w:header="567" w:footer="340" w:gutter="0"/>
          <w:cols w:space="708"/>
          <w:docGrid w:linePitch="360"/>
        </w:sectPr>
      </w:pPr>
    </w:p>
    <w:p w14:paraId="44DBCBEA" w14:textId="77777777" w:rsidR="00E42BEF" w:rsidRDefault="00E42BEF" w:rsidP="000207C7">
      <w:pPr>
        <w:pStyle w:val="Heading1"/>
      </w:pPr>
      <w:bookmarkStart w:id="0" w:name="_Toc442960027"/>
      <w:r>
        <w:lastRenderedPageBreak/>
        <w:t>Approv</w:t>
      </w:r>
      <w:r w:rsidR="000207C7">
        <w:t xml:space="preserve">ing an </w:t>
      </w:r>
      <w:r w:rsidR="00020492">
        <w:t>O</w:t>
      </w:r>
      <w:r w:rsidR="000207C7">
        <w:t>rder</w:t>
      </w:r>
      <w:bookmarkEnd w:id="0"/>
    </w:p>
    <w:p w14:paraId="3F2AA01B" w14:textId="77777777" w:rsidR="00F77182" w:rsidRDefault="00763DAC" w:rsidP="00FC592E">
      <w:pPr>
        <w:pStyle w:val="BodyText1"/>
        <w:numPr>
          <w:ilvl w:val="0"/>
          <w:numId w:val="6"/>
        </w:numPr>
      </w:pPr>
      <w:r>
        <w:t>Click on the link inside the “Order Waiting for Approval” email</w:t>
      </w:r>
      <w:r w:rsidR="00F77182">
        <w:t xml:space="preserve">. </w:t>
      </w:r>
    </w:p>
    <w:p w14:paraId="614D0C51" w14:textId="77777777" w:rsidR="001E3927" w:rsidRDefault="00763DAC" w:rsidP="00763DAC">
      <w:pPr>
        <w:pStyle w:val="BodyText1"/>
        <w:ind w:left="0"/>
      </w:pP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256C889" wp14:editId="0658251C">
                <wp:simplePos x="0" y="0"/>
                <wp:positionH relativeFrom="column">
                  <wp:posOffset>-206375</wp:posOffset>
                </wp:positionH>
                <wp:positionV relativeFrom="paragraph">
                  <wp:posOffset>2703830</wp:posOffset>
                </wp:positionV>
                <wp:extent cx="429260" cy="429260"/>
                <wp:effectExtent l="0" t="0" r="8890" b="46990"/>
                <wp:wrapNone/>
                <wp:docPr id="25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63AC5" w14:textId="77777777" w:rsidR="00763DAC" w:rsidRPr="00435A32" w:rsidRDefault="00763DAC" w:rsidP="00763D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6C889" id="Oval 313" o:spid="_x0000_s1026" style="position:absolute;margin-left:-16.25pt;margin-top:212.9pt;width:33.8pt;height:33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" fillcolor="black" stroked="f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79863AC5" w14:textId="77777777" w:rsidR="00763DAC" w:rsidRPr="00435A32" w:rsidRDefault="00763DAC" w:rsidP="00763D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E946807" wp14:editId="1E67D1FA">
                <wp:simplePos x="0" y="0"/>
                <wp:positionH relativeFrom="column">
                  <wp:posOffset>119380</wp:posOffset>
                </wp:positionH>
                <wp:positionV relativeFrom="paragraph">
                  <wp:posOffset>3125470</wp:posOffset>
                </wp:positionV>
                <wp:extent cx="1804035" cy="381635"/>
                <wp:effectExtent l="19050" t="19050" r="43815" b="37465"/>
                <wp:wrapNone/>
                <wp:docPr id="26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4FFC7" id="AutoShape 1166" o:spid="_x0000_s1026" style="position:absolute;margin-left:9.4pt;margin-top:246.1pt;width:142.05pt;height:30.0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" filled="f" fillcolor="white [3201]" strokecolor="#c00000" strokeweight="4.5pt">
                <v:shadow color="#868686"/>
              </v:roundrect>
            </w:pict>
          </mc:Fallback>
        </mc:AlternateContent>
      </w:r>
      <w:r w:rsidR="00376E48">
        <w:rPr>
          <w:noProof/>
          <w:lang w:eastAsia="en-AU"/>
        </w:rPr>
        <w:drawing>
          <wp:inline distT="0" distB="0" distL="0" distR="0" wp14:anchorId="0FEF19FF" wp14:editId="62C50BA0">
            <wp:extent cx="5071730" cy="3813519"/>
            <wp:effectExtent l="0" t="0" r="0" b="0"/>
            <wp:docPr id="24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35" cy="3817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E5777" w14:textId="77777777" w:rsidR="00D76012" w:rsidRDefault="00D76012" w:rsidP="00763DAC">
      <w:pPr>
        <w:pStyle w:val="BodyText1"/>
        <w:ind w:left="0"/>
      </w:pPr>
    </w:p>
    <w:p w14:paraId="63CE5A7A" w14:textId="77777777" w:rsidR="00D76012" w:rsidRDefault="00D76012" w:rsidP="00763DAC">
      <w:pPr>
        <w:pStyle w:val="BodyText1"/>
        <w:ind w:left="0"/>
      </w:pPr>
    </w:p>
    <w:p w14:paraId="7E71E9E3" w14:textId="77777777" w:rsidR="00763DAC" w:rsidRDefault="00D76012" w:rsidP="00D76012">
      <w:pPr>
        <w:pStyle w:val="BodyText1"/>
        <w:numPr>
          <w:ilvl w:val="0"/>
          <w:numId w:val="6"/>
        </w:numPr>
        <w:spacing w:before="240"/>
      </w:pPr>
      <w:r>
        <w:t xml:space="preserve">At the Computron G2 Main Menu, click on </w:t>
      </w:r>
      <w:r>
        <w:rPr>
          <w:b/>
        </w:rPr>
        <w:t>Procurement Portal</w:t>
      </w:r>
      <w:r>
        <w:t>.</w:t>
      </w:r>
    </w:p>
    <w:p w14:paraId="7326950F" w14:textId="77777777" w:rsidR="00D76012" w:rsidRDefault="00D76012" w:rsidP="00D76012">
      <w:pPr>
        <w:pStyle w:val="BodyText1"/>
        <w:spacing w:before="240"/>
        <w:ind w:left="0"/>
      </w:pPr>
    </w:p>
    <w:p w14:paraId="2A315A5C" w14:textId="77777777" w:rsidR="00D76012" w:rsidRDefault="00D76012" w:rsidP="00D76012">
      <w:pPr>
        <w:pStyle w:val="BodyText1"/>
        <w:spacing w:before="240"/>
        <w:ind w:left="0"/>
      </w:pP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C5BD79C" wp14:editId="2A6B5763">
                <wp:simplePos x="0" y="0"/>
                <wp:positionH relativeFrom="column">
                  <wp:posOffset>-149860</wp:posOffset>
                </wp:positionH>
                <wp:positionV relativeFrom="paragraph">
                  <wp:posOffset>1021715</wp:posOffset>
                </wp:positionV>
                <wp:extent cx="429260" cy="429260"/>
                <wp:effectExtent l="0" t="0" r="8890" b="46990"/>
                <wp:wrapNone/>
                <wp:docPr id="4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6B4E7" w14:textId="77777777" w:rsidR="00D76012" w:rsidRPr="00435A32" w:rsidRDefault="00D76012" w:rsidP="00763D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BD79C" id="_x0000_s1027" style="position:absolute;margin-left:-11.8pt;margin-top:80.45pt;width:33.8pt;height:33.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" fillcolor="black" stroked="f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1256B4E7" w14:textId="77777777" w:rsidR="00D76012" w:rsidRPr="00435A32" w:rsidRDefault="00D76012" w:rsidP="00763D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3043107" wp14:editId="02D9BF00">
            <wp:extent cx="3103968" cy="1637414"/>
            <wp:effectExtent l="19050" t="19050" r="2032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4ADB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045" cy="164009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2644347" w14:textId="77777777" w:rsidR="00D76012" w:rsidRDefault="00D76012">
      <w:pPr>
        <w:spacing w:line="240" w:lineRule="auto"/>
      </w:pPr>
      <w:r>
        <w:br w:type="page"/>
      </w:r>
    </w:p>
    <w:p w14:paraId="1B75DC0D" w14:textId="77777777" w:rsidR="00763DAC" w:rsidRDefault="00763DAC" w:rsidP="00D76012">
      <w:pPr>
        <w:pStyle w:val="BodyText1"/>
        <w:numPr>
          <w:ilvl w:val="0"/>
          <w:numId w:val="6"/>
        </w:numPr>
        <w:spacing w:before="240"/>
      </w:pPr>
      <w:r>
        <w:lastRenderedPageBreak/>
        <w:t>Click either the “Approve Order” tab or the main screen icon</w:t>
      </w:r>
      <w:r w:rsidRPr="00F77182">
        <w:t xml:space="preserve"> </w:t>
      </w:r>
      <w:r>
        <w:t xml:space="preserve">and the system will list all orders awaiting approval. </w:t>
      </w:r>
    </w:p>
    <w:p w14:paraId="1387AFB9" w14:textId="77777777" w:rsidR="00763DAC" w:rsidRDefault="00763DAC" w:rsidP="00763DAC">
      <w:pPr>
        <w:pStyle w:val="BodyText1"/>
        <w:ind w:left="0"/>
      </w:pP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6811460" wp14:editId="50F79B9D">
                <wp:simplePos x="0" y="0"/>
                <wp:positionH relativeFrom="column">
                  <wp:posOffset>423693</wp:posOffset>
                </wp:positionH>
                <wp:positionV relativeFrom="paragraph">
                  <wp:posOffset>13202</wp:posOffset>
                </wp:positionV>
                <wp:extent cx="429260" cy="429260"/>
                <wp:effectExtent l="0" t="0" r="8890" b="46990"/>
                <wp:wrapNone/>
                <wp:docPr id="27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E4049" w14:textId="77777777" w:rsidR="00763DAC" w:rsidRPr="00435A32" w:rsidRDefault="00D76012" w:rsidP="00763D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11460" id="_x0000_s1028" style="position:absolute;margin-left:33.35pt;margin-top:1.05pt;width:33.8pt;height:33.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" fillcolor="black" stroked="f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381E4049" w14:textId="77777777" w:rsidR="00763DAC" w:rsidRPr="00435A32" w:rsidRDefault="00D76012" w:rsidP="00763D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76D0D3E" w14:textId="77777777" w:rsidR="002F63DD" w:rsidRDefault="00763DAC" w:rsidP="00F77182">
      <w:pPr>
        <w:pStyle w:val="BodyText1"/>
        <w:ind w:left="0"/>
      </w:pP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619C6CD" wp14:editId="65EC8E79">
                <wp:simplePos x="0" y="0"/>
                <wp:positionH relativeFrom="column">
                  <wp:posOffset>1769391</wp:posOffset>
                </wp:positionH>
                <wp:positionV relativeFrom="paragraph">
                  <wp:posOffset>1115267</wp:posOffset>
                </wp:positionV>
                <wp:extent cx="1254641" cy="893135"/>
                <wp:effectExtent l="19050" t="19050" r="41275" b="40640"/>
                <wp:wrapNone/>
                <wp:docPr id="29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641" cy="893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85C66" id="AutoShape 1166" o:spid="_x0000_s1026" style="position:absolute;margin-left:139.3pt;margin-top:87.8pt;width:98.8pt;height:70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" filled="f" fillcolor="white [3201]" strokecolor="#c00000" strokeweight="4.5pt">
                <v:shadow color="#868686"/>
              </v:roundrect>
            </w:pict>
          </mc:Fallback>
        </mc:AlternateContent>
      </w: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F22964B" wp14:editId="2CEC8906">
                <wp:simplePos x="0" y="0"/>
                <wp:positionH relativeFrom="column">
                  <wp:posOffset>853278</wp:posOffset>
                </wp:positionH>
                <wp:positionV relativeFrom="paragraph">
                  <wp:posOffset>83185</wp:posOffset>
                </wp:positionV>
                <wp:extent cx="1038491" cy="381635"/>
                <wp:effectExtent l="19050" t="19050" r="47625" b="37465"/>
                <wp:wrapNone/>
                <wp:docPr id="28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491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8179E" id="AutoShape 1166" o:spid="_x0000_s1026" style="position:absolute;margin-left:67.2pt;margin-top:6.55pt;width:81.75pt;height:30.0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" filled="f" fillcolor="white [3201]" strokecolor="#c00000" strokeweight="4.5pt">
                <v:shadow color="#868686"/>
              </v:roundrect>
            </w:pict>
          </mc:Fallback>
        </mc:AlternateContent>
      </w:r>
      <w:r w:rsidR="00F77182">
        <w:rPr>
          <w:noProof/>
          <w:lang w:eastAsia="en-AU"/>
        </w:rPr>
        <w:drawing>
          <wp:inline distT="0" distB="0" distL="0" distR="0" wp14:anchorId="0951737D" wp14:editId="14C840C1">
            <wp:extent cx="5182323" cy="2457793"/>
            <wp:effectExtent l="19050" t="19050" r="1841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5F4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245779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DA1F6D7" w14:textId="77777777" w:rsidR="00F77182" w:rsidRDefault="00F77182" w:rsidP="00F77182">
      <w:pPr>
        <w:pStyle w:val="BodyText1"/>
        <w:ind w:left="0"/>
      </w:pPr>
    </w:p>
    <w:p w14:paraId="19875E7D" w14:textId="77777777" w:rsidR="00F77182" w:rsidRDefault="00F77182" w:rsidP="00FC592E">
      <w:pPr>
        <w:pStyle w:val="BodyText1"/>
        <w:numPr>
          <w:ilvl w:val="0"/>
          <w:numId w:val="6"/>
        </w:numPr>
      </w:pPr>
      <w:r>
        <w:t>Click on the order number to see order details.</w:t>
      </w:r>
    </w:p>
    <w:p w14:paraId="7940A6B7" w14:textId="77777777" w:rsidR="00F77182" w:rsidRDefault="00763DAC" w:rsidP="00F77182">
      <w:pPr>
        <w:pStyle w:val="BodyText1"/>
        <w:ind w:left="0"/>
      </w:pP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168E462" wp14:editId="100E6D41">
                <wp:simplePos x="0" y="0"/>
                <wp:positionH relativeFrom="column">
                  <wp:posOffset>471008</wp:posOffset>
                </wp:positionH>
                <wp:positionV relativeFrom="paragraph">
                  <wp:posOffset>1710690</wp:posOffset>
                </wp:positionV>
                <wp:extent cx="542261" cy="381635"/>
                <wp:effectExtent l="19050" t="19050" r="29845" b="37465"/>
                <wp:wrapNone/>
                <wp:docPr id="31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61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EDD9A" id="AutoShape 1166" o:spid="_x0000_s1026" style="position:absolute;margin-left:37.1pt;margin-top:134.7pt;width:42.7pt;height:30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" filled="f" fillcolor="white [3201]" strokecolor="#c00000" strokeweight="4.5pt">
                <v:shadow color="#868686"/>
              </v:roundrect>
            </w:pict>
          </mc:Fallback>
        </mc:AlternateContent>
      </w: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4820E70" wp14:editId="5C709E86">
                <wp:simplePos x="0" y="0"/>
                <wp:positionH relativeFrom="column">
                  <wp:posOffset>76200</wp:posOffset>
                </wp:positionH>
                <wp:positionV relativeFrom="paragraph">
                  <wp:posOffset>1405890</wp:posOffset>
                </wp:positionV>
                <wp:extent cx="429260" cy="429260"/>
                <wp:effectExtent l="0" t="0" r="8890" b="46990"/>
                <wp:wrapNone/>
                <wp:docPr id="30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BBFA0" w14:textId="77777777" w:rsidR="00763DAC" w:rsidRPr="00435A32" w:rsidRDefault="00D76012" w:rsidP="00763D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20E70" id="_x0000_s1029" style="position:absolute;margin-left:6pt;margin-top:110.7pt;width:33.8pt;height:33.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" fillcolor="black" stroked="f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1CBBBFA0" w14:textId="77777777" w:rsidR="00763DAC" w:rsidRPr="00435A32" w:rsidRDefault="00D76012" w:rsidP="00763D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F77182">
        <w:rPr>
          <w:noProof/>
          <w:lang w:eastAsia="en-AU"/>
        </w:rPr>
        <w:drawing>
          <wp:inline distT="0" distB="0" distL="0" distR="0" wp14:anchorId="677E7197" wp14:editId="78D891CF">
            <wp:extent cx="5460572" cy="3540642"/>
            <wp:effectExtent l="19050" t="19050" r="26035" b="222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8D2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90"/>
                    <a:stretch/>
                  </pic:blipFill>
                  <pic:spPr bwMode="auto">
                    <a:xfrm>
                      <a:off x="0" y="0"/>
                      <a:ext cx="5483392" cy="35554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8BB5C" w14:textId="77777777" w:rsidR="00376E48" w:rsidRPr="007B5927" w:rsidRDefault="00515D3D" w:rsidP="00376E48">
      <w:pPr>
        <w:pStyle w:val="BodyText1"/>
        <w:ind w:left="0"/>
      </w:pPr>
      <w:r>
        <w:rPr>
          <w:b/>
        </w:rPr>
        <w:t xml:space="preserve">Note: </w:t>
      </w:r>
      <w:r>
        <w:t xml:space="preserve">You can click the </w:t>
      </w:r>
      <w:r>
        <w:rPr>
          <w:b/>
        </w:rPr>
        <w:t xml:space="preserve">Home </w:t>
      </w:r>
      <w:r>
        <w:rPr>
          <w:b/>
          <w:noProof/>
          <w:lang w:eastAsia="en-AU"/>
        </w:rPr>
        <w:drawing>
          <wp:inline distT="0" distB="0" distL="0" distR="0" wp14:anchorId="275E97E1" wp14:editId="72F558F1">
            <wp:extent cx="255182" cy="267941"/>
            <wp:effectExtent l="0" t="0" r="0" b="0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BE2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82" cy="26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927">
        <w:rPr>
          <w:b/>
        </w:rPr>
        <w:t xml:space="preserve"> </w:t>
      </w:r>
      <w:r w:rsidR="007B5927">
        <w:t>button anytime to return to this screen.</w:t>
      </w:r>
    </w:p>
    <w:p w14:paraId="41487C15" w14:textId="77777777" w:rsidR="00D76012" w:rsidRDefault="00D76012">
      <w:pPr>
        <w:spacing w:line="240" w:lineRule="auto"/>
      </w:pPr>
      <w:r>
        <w:br w:type="page"/>
      </w:r>
    </w:p>
    <w:p w14:paraId="14CD0C4C" w14:textId="77777777" w:rsidR="00376E48" w:rsidRDefault="00376E48" w:rsidP="00FC592E">
      <w:pPr>
        <w:pStyle w:val="BodyText1"/>
        <w:numPr>
          <w:ilvl w:val="0"/>
          <w:numId w:val="6"/>
        </w:numPr>
        <w:spacing w:before="240"/>
      </w:pPr>
      <w:r>
        <w:lastRenderedPageBreak/>
        <w:t xml:space="preserve">Click the </w:t>
      </w:r>
      <w:r w:rsidRPr="00F77182">
        <w:rPr>
          <w:b/>
        </w:rPr>
        <w:t>Approve</w:t>
      </w:r>
      <w:r>
        <w:t xml:space="preserve"> button to approve the order.</w:t>
      </w:r>
    </w:p>
    <w:p w14:paraId="195D6AD8" w14:textId="77777777" w:rsidR="00F77182" w:rsidRDefault="00763DAC" w:rsidP="00F77182">
      <w:pPr>
        <w:pStyle w:val="BodyText1"/>
        <w:ind w:left="0"/>
      </w:pP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9621D52" wp14:editId="540BB1B9">
                <wp:simplePos x="0" y="0"/>
                <wp:positionH relativeFrom="column">
                  <wp:posOffset>545303</wp:posOffset>
                </wp:positionH>
                <wp:positionV relativeFrom="paragraph">
                  <wp:posOffset>2889885</wp:posOffset>
                </wp:positionV>
                <wp:extent cx="648586" cy="381635"/>
                <wp:effectExtent l="19050" t="19050" r="37465" b="37465"/>
                <wp:wrapNone/>
                <wp:docPr id="929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6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E162A" id="AutoShape 1166" o:spid="_x0000_s1026" style="position:absolute;margin-left:42.95pt;margin-top:227.55pt;width:51.05pt;height:30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" filled="f" fillcolor="white [3201]" strokecolor="#c00000" strokeweight="4.5pt">
                <v:shadow color="#868686"/>
              </v:roundrect>
            </w:pict>
          </mc:Fallback>
        </mc:AlternateContent>
      </w: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FADE55D" wp14:editId="2D4514DA">
                <wp:simplePos x="0" y="0"/>
                <wp:positionH relativeFrom="column">
                  <wp:posOffset>80010</wp:posOffset>
                </wp:positionH>
                <wp:positionV relativeFrom="paragraph">
                  <wp:posOffset>2588260</wp:posOffset>
                </wp:positionV>
                <wp:extent cx="429260" cy="429260"/>
                <wp:effectExtent l="0" t="0" r="8890" b="46990"/>
                <wp:wrapNone/>
                <wp:docPr id="928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D8922" w14:textId="77777777" w:rsidR="00763DAC" w:rsidRPr="00435A32" w:rsidRDefault="00D76012" w:rsidP="00763D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DE55D" id="_x0000_s1030" style="position:absolute;margin-left:6.3pt;margin-top:203.8pt;width:33.8pt;height:33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" fillcolor="black" stroked="f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196D8922" w14:textId="77777777" w:rsidR="00763DAC" w:rsidRPr="00435A32" w:rsidRDefault="00D76012" w:rsidP="00763D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F77182">
        <w:rPr>
          <w:noProof/>
          <w:lang w:eastAsia="en-AU"/>
        </w:rPr>
        <w:drawing>
          <wp:inline distT="0" distB="0" distL="0" distR="0" wp14:anchorId="4E3DB088" wp14:editId="2FAA3A3B">
            <wp:extent cx="5400675" cy="3318510"/>
            <wp:effectExtent l="19050" t="19050" r="28575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2C8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185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FD8B2E4" w14:textId="77777777" w:rsidR="00F77182" w:rsidRDefault="00F77182" w:rsidP="001E3927">
      <w:pPr>
        <w:pStyle w:val="BodyText1"/>
      </w:pPr>
    </w:p>
    <w:p w14:paraId="2753A72D" w14:textId="77777777" w:rsidR="00F77182" w:rsidRDefault="00763DAC" w:rsidP="00763DAC">
      <w:pPr>
        <w:pStyle w:val="BodyText1"/>
        <w:ind w:left="0"/>
      </w:pPr>
      <w:r>
        <w:t>A message will confirm order approval and email notification will be sent to the requisitioner.</w:t>
      </w:r>
    </w:p>
    <w:p w14:paraId="4F4134BA" w14:textId="77777777" w:rsidR="00D76012" w:rsidRDefault="00D76012" w:rsidP="00763DAC">
      <w:pPr>
        <w:pStyle w:val="BodyText1"/>
        <w:ind w:left="0"/>
      </w:pPr>
    </w:p>
    <w:p w14:paraId="13909313" w14:textId="77777777" w:rsidR="00B528F8" w:rsidRDefault="00B528F8" w:rsidP="00B47A28">
      <w:pPr>
        <w:pStyle w:val="Heading2"/>
      </w:pPr>
      <w:bookmarkStart w:id="1" w:name="_Toc442960028"/>
      <w:r w:rsidRPr="00E55B0F">
        <w:t>Decline Order</w:t>
      </w:r>
      <w:bookmarkEnd w:id="1"/>
    </w:p>
    <w:p w14:paraId="2C66E8AA" w14:textId="77777777" w:rsidR="00BC3326" w:rsidRDefault="00BC3326" w:rsidP="00FC592E">
      <w:pPr>
        <w:pStyle w:val="BodyText1"/>
        <w:numPr>
          <w:ilvl w:val="0"/>
          <w:numId w:val="5"/>
        </w:numPr>
      </w:pPr>
      <w:r>
        <w:t>Click on the order number to see order details.</w:t>
      </w:r>
    </w:p>
    <w:p w14:paraId="02F89468" w14:textId="77777777" w:rsidR="00BC3326" w:rsidRDefault="00763DAC" w:rsidP="00BC3326">
      <w:pPr>
        <w:pStyle w:val="BodyText1"/>
        <w:ind w:left="0"/>
      </w:pP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088C7B2" wp14:editId="0A61BE7A">
                <wp:simplePos x="0" y="0"/>
                <wp:positionH relativeFrom="column">
                  <wp:posOffset>29845</wp:posOffset>
                </wp:positionH>
                <wp:positionV relativeFrom="paragraph">
                  <wp:posOffset>1286510</wp:posOffset>
                </wp:positionV>
                <wp:extent cx="429260" cy="429260"/>
                <wp:effectExtent l="0" t="0" r="8890" b="46990"/>
                <wp:wrapNone/>
                <wp:docPr id="930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EA45D" w14:textId="77777777" w:rsidR="00763DAC" w:rsidRPr="00435A32" w:rsidRDefault="00763DAC" w:rsidP="00763D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8C7B2" id="_x0000_s1031" style="position:absolute;margin-left:2.35pt;margin-top:101.3pt;width:33.8pt;height:33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" fillcolor="black" stroked="f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211EA45D" w14:textId="77777777" w:rsidR="00763DAC" w:rsidRPr="00435A32" w:rsidRDefault="00763DAC" w:rsidP="00763D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2D4F462" wp14:editId="1EB037EF">
                <wp:simplePos x="0" y="0"/>
                <wp:positionH relativeFrom="column">
                  <wp:posOffset>440321</wp:posOffset>
                </wp:positionH>
                <wp:positionV relativeFrom="paragraph">
                  <wp:posOffset>1644104</wp:posOffset>
                </wp:positionV>
                <wp:extent cx="520995" cy="381635"/>
                <wp:effectExtent l="19050" t="19050" r="31750" b="37465"/>
                <wp:wrapNone/>
                <wp:docPr id="931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99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25CA4" id="AutoShape 1166" o:spid="_x0000_s1026" style="position:absolute;margin-left:34.65pt;margin-top:129.45pt;width:41pt;height:30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" filled="f" fillcolor="white [3201]" strokecolor="#c00000" strokeweight="4.5pt">
                <v:shadow color="#868686"/>
              </v:roundrect>
            </w:pict>
          </mc:Fallback>
        </mc:AlternateContent>
      </w:r>
      <w:r w:rsidR="00BC3326">
        <w:rPr>
          <w:noProof/>
          <w:lang w:eastAsia="en-AU"/>
        </w:rPr>
        <w:drawing>
          <wp:inline distT="0" distB="0" distL="0" distR="0" wp14:anchorId="695E879D" wp14:editId="6A859049">
            <wp:extent cx="5369145" cy="3402419"/>
            <wp:effectExtent l="19050" t="19050" r="22225" b="266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8D2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18"/>
                    <a:stretch/>
                  </pic:blipFill>
                  <pic:spPr bwMode="auto">
                    <a:xfrm>
                      <a:off x="0" y="0"/>
                      <a:ext cx="5391297" cy="34164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21AAC" w14:textId="7864AB70" w:rsidR="00BC3326" w:rsidRDefault="00BC3326" w:rsidP="00BC3326">
      <w:pPr>
        <w:pStyle w:val="BodyText1"/>
      </w:pPr>
    </w:p>
    <w:p w14:paraId="4911E797" w14:textId="72B20C21" w:rsidR="00794205" w:rsidRDefault="00794205" w:rsidP="00BC3326">
      <w:pPr>
        <w:pStyle w:val="BodyText1"/>
      </w:pPr>
    </w:p>
    <w:p w14:paraId="33884E91" w14:textId="77777777" w:rsidR="00794205" w:rsidRDefault="00794205" w:rsidP="00BC3326">
      <w:pPr>
        <w:pStyle w:val="BodyText1"/>
      </w:pPr>
    </w:p>
    <w:p w14:paraId="6FA5F780" w14:textId="77777777" w:rsidR="00BC3326" w:rsidRDefault="00BC3326" w:rsidP="00FC592E">
      <w:pPr>
        <w:pStyle w:val="BodyText1"/>
        <w:numPr>
          <w:ilvl w:val="0"/>
          <w:numId w:val="5"/>
        </w:numPr>
      </w:pPr>
      <w:r>
        <w:t xml:space="preserve">Press the </w:t>
      </w:r>
      <w:r>
        <w:rPr>
          <w:b/>
        </w:rPr>
        <w:t xml:space="preserve">Decline </w:t>
      </w:r>
      <w:r>
        <w:t>button.</w:t>
      </w:r>
    </w:p>
    <w:p w14:paraId="4D14D120" w14:textId="77777777" w:rsidR="00BC3326" w:rsidRDefault="00763DAC" w:rsidP="00BC3326">
      <w:pPr>
        <w:pStyle w:val="BodyText1"/>
        <w:ind w:left="0"/>
      </w:pP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0FD4332" wp14:editId="2F07A69D">
                <wp:simplePos x="0" y="0"/>
                <wp:positionH relativeFrom="column">
                  <wp:posOffset>670560</wp:posOffset>
                </wp:positionH>
                <wp:positionV relativeFrom="paragraph">
                  <wp:posOffset>2618740</wp:posOffset>
                </wp:positionV>
                <wp:extent cx="429260" cy="429260"/>
                <wp:effectExtent l="0" t="0" r="8890" b="46990"/>
                <wp:wrapNone/>
                <wp:docPr id="932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95363" w14:textId="77777777" w:rsidR="00763DAC" w:rsidRPr="00435A32" w:rsidRDefault="00763DAC" w:rsidP="00763D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D4332" id="_x0000_s1032" style="position:absolute;margin-left:52.8pt;margin-top:206.2pt;width:33.8pt;height:33.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" fillcolor="black" stroked="f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64695363" w14:textId="77777777" w:rsidR="00763DAC" w:rsidRPr="00435A32" w:rsidRDefault="00763DAC" w:rsidP="00763D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38F9985" wp14:editId="47015DE8">
                <wp:simplePos x="0" y="0"/>
                <wp:positionH relativeFrom="column">
                  <wp:posOffset>1080932</wp:posOffset>
                </wp:positionH>
                <wp:positionV relativeFrom="paragraph">
                  <wp:posOffset>2976245</wp:posOffset>
                </wp:positionV>
                <wp:extent cx="520700" cy="381635"/>
                <wp:effectExtent l="19050" t="19050" r="31750" b="37465"/>
                <wp:wrapNone/>
                <wp:docPr id="933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57E81" id="AutoShape 1166" o:spid="_x0000_s1026" style="position:absolute;margin-left:85.1pt;margin-top:234.35pt;width:41pt;height:30.0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" filled="f" fillcolor="white [3201]" strokecolor="#c00000" strokeweight="4.5pt">
                <v:shadow color="#868686"/>
              </v:roundrect>
            </w:pict>
          </mc:Fallback>
        </mc:AlternateContent>
      </w:r>
      <w:r w:rsidR="00BC3326">
        <w:rPr>
          <w:noProof/>
          <w:lang w:eastAsia="en-AU"/>
        </w:rPr>
        <w:drawing>
          <wp:inline distT="0" distB="0" distL="0" distR="0" wp14:anchorId="1A7C57EA" wp14:editId="2F455C30">
            <wp:extent cx="5400675" cy="3357880"/>
            <wp:effectExtent l="19050" t="19050" r="28575" b="139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990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578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2A79A8F" w14:textId="77777777" w:rsidR="00946609" w:rsidRDefault="00946609" w:rsidP="00BC3326"/>
    <w:p w14:paraId="62E122EF" w14:textId="0F3ADED4" w:rsidR="00BC3326" w:rsidRDefault="00BC3326">
      <w:pPr>
        <w:spacing w:line="240" w:lineRule="auto"/>
      </w:pPr>
      <w:r>
        <w:br w:type="page"/>
      </w:r>
    </w:p>
    <w:p w14:paraId="60832FCC" w14:textId="23CD9B93" w:rsidR="00794205" w:rsidRDefault="00794205">
      <w:pPr>
        <w:spacing w:line="240" w:lineRule="auto"/>
      </w:pPr>
    </w:p>
    <w:p w14:paraId="21D6108D" w14:textId="77777777" w:rsidR="00794205" w:rsidRDefault="00794205">
      <w:pPr>
        <w:spacing w:line="240" w:lineRule="auto"/>
      </w:pPr>
      <w:bookmarkStart w:id="2" w:name="_GoBack"/>
      <w:bookmarkEnd w:id="2"/>
    </w:p>
    <w:p w14:paraId="7206137F" w14:textId="77777777" w:rsidR="00BC3326" w:rsidRDefault="00BC3326" w:rsidP="00FC592E">
      <w:pPr>
        <w:pStyle w:val="ListParagraph"/>
        <w:numPr>
          <w:ilvl w:val="0"/>
          <w:numId w:val="5"/>
        </w:numPr>
      </w:pPr>
      <w:r>
        <w:t xml:space="preserve">Provide reason for declining order (mandatory). Press </w:t>
      </w:r>
      <w:r>
        <w:rPr>
          <w:b/>
        </w:rPr>
        <w:t xml:space="preserve">Save Note </w:t>
      </w:r>
      <w:r>
        <w:t>button.</w:t>
      </w:r>
    </w:p>
    <w:p w14:paraId="6E26E5D2" w14:textId="77777777" w:rsidR="00BC3326" w:rsidRPr="00946609" w:rsidRDefault="00763DAC" w:rsidP="00BC3326"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2EE6F6A" wp14:editId="6034DE0B">
                <wp:simplePos x="0" y="0"/>
                <wp:positionH relativeFrom="column">
                  <wp:posOffset>110712</wp:posOffset>
                </wp:positionH>
                <wp:positionV relativeFrom="paragraph">
                  <wp:posOffset>3119105</wp:posOffset>
                </wp:positionV>
                <wp:extent cx="723013" cy="381635"/>
                <wp:effectExtent l="19050" t="19050" r="39370" b="37465"/>
                <wp:wrapNone/>
                <wp:docPr id="936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013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1A597" id="AutoShape 1166" o:spid="_x0000_s1026" style="position:absolute;margin-left:8.7pt;margin-top:245.6pt;width:56.95pt;height:30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" filled="f" fillcolor="white [3201]" strokecolor="#c00000" strokeweight="4.5pt">
                <v:shadow color="#868686"/>
              </v:roundrect>
            </w:pict>
          </mc:Fallback>
        </mc:AlternateContent>
      </w: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7373019" wp14:editId="4B3D22B2">
                <wp:simplePos x="0" y="0"/>
                <wp:positionH relativeFrom="column">
                  <wp:posOffset>87630</wp:posOffset>
                </wp:positionH>
                <wp:positionV relativeFrom="paragraph">
                  <wp:posOffset>1351442</wp:posOffset>
                </wp:positionV>
                <wp:extent cx="3072765" cy="381635"/>
                <wp:effectExtent l="19050" t="19050" r="32385" b="37465"/>
                <wp:wrapNone/>
                <wp:docPr id="93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94D67" id="AutoShape 1166" o:spid="_x0000_s1026" style="position:absolute;margin-left:6.9pt;margin-top:106.4pt;width:241.95pt;height:30.0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" filled="f" fillcolor="white [3201]" strokecolor="#c00000" strokeweight="4.5pt">
                <v:shadow color="#868686"/>
              </v:roundrect>
            </w:pict>
          </mc:Fallback>
        </mc:AlternateContent>
      </w:r>
      <w:r w:rsidRPr="00763D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368EAEC" wp14:editId="6B09148E">
                <wp:simplePos x="0" y="0"/>
                <wp:positionH relativeFrom="column">
                  <wp:posOffset>-324485</wp:posOffset>
                </wp:positionH>
                <wp:positionV relativeFrom="paragraph">
                  <wp:posOffset>1091669</wp:posOffset>
                </wp:positionV>
                <wp:extent cx="429260" cy="429260"/>
                <wp:effectExtent l="0" t="0" r="8890" b="46990"/>
                <wp:wrapNone/>
                <wp:docPr id="934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06D97" w14:textId="77777777" w:rsidR="00763DAC" w:rsidRPr="00435A32" w:rsidRDefault="00763DAC" w:rsidP="00763DA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8EAEC" id="_x0000_s1033" style="position:absolute;margin-left:-25.55pt;margin-top:85.95pt;width:33.8pt;height:33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" fillcolor="black" stroked="f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1BD06D97" w14:textId="77777777" w:rsidR="00763DAC" w:rsidRPr="00435A32" w:rsidRDefault="00763DAC" w:rsidP="00763DA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C3326">
        <w:rPr>
          <w:noProof/>
          <w:lang w:eastAsia="en-AU"/>
        </w:rPr>
        <w:drawing>
          <wp:inline distT="0" distB="0" distL="0" distR="0" wp14:anchorId="56668DF6" wp14:editId="3760F24E">
            <wp:extent cx="5629275" cy="3482142"/>
            <wp:effectExtent l="19050" t="19050" r="9525" b="234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D00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8214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54B9EB3" w14:textId="77777777" w:rsidR="00BC3326" w:rsidRDefault="00BC3326" w:rsidP="005E442C">
      <w:pPr>
        <w:ind w:firstLine="576"/>
      </w:pPr>
    </w:p>
    <w:p w14:paraId="21142B25" w14:textId="77777777" w:rsidR="00BC3326" w:rsidRDefault="00BC3326" w:rsidP="005E442C">
      <w:pPr>
        <w:ind w:firstLine="576"/>
      </w:pPr>
    </w:p>
    <w:p w14:paraId="1DC7F66C" w14:textId="77777777" w:rsidR="005E442C" w:rsidRDefault="00BC3326" w:rsidP="00BC3326">
      <w:r>
        <w:t>You will see a message confirming that the order has been declined and the requisitioner will be sent email notification that order has been declined</w:t>
      </w:r>
      <w:r w:rsidR="00376E48">
        <w:t>.</w:t>
      </w:r>
    </w:p>
    <w:p w14:paraId="1B4547C2" w14:textId="77777777" w:rsidR="005E442C" w:rsidRDefault="005E442C" w:rsidP="005E442C">
      <w:pPr>
        <w:ind w:firstLine="567"/>
      </w:pPr>
    </w:p>
    <w:p w14:paraId="4BDE8BA2" w14:textId="77777777" w:rsidR="00BC3326" w:rsidRPr="005E442C" w:rsidRDefault="00BC3326" w:rsidP="00376E48">
      <w:r>
        <w:rPr>
          <w:noProof/>
          <w:lang w:eastAsia="en-AU"/>
        </w:rPr>
        <w:drawing>
          <wp:inline distT="0" distB="0" distL="0" distR="0" wp14:anchorId="1D3C6F4F" wp14:editId="3286DC6D">
            <wp:extent cx="2762636" cy="167663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D83D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326" w:rsidRPr="005E442C" w:rsidSect="00F61B85">
      <w:headerReference w:type="default" r:id="rId20"/>
      <w:footerReference w:type="default" r:id="rId21"/>
      <w:pgSz w:w="11907" w:h="16840" w:code="9"/>
      <w:pgMar w:top="590" w:right="1701" w:bottom="1440" w:left="170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9B19D" w14:textId="77777777" w:rsidR="00CE25A6" w:rsidRDefault="00CE25A6">
      <w:r>
        <w:separator/>
      </w:r>
    </w:p>
  </w:endnote>
  <w:endnote w:type="continuationSeparator" w:id="0">
    <w:p w14:paraId="3D7EEA17" w14:textId="77777777" w:rsidR="00CE25A6" w:rsidRDefault="00CE2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E151F" w14:textId="77777777" w:rsidR="00D1047D" w:rsidRPr="003619E0" w:rsidRDefault="00D1047D" w:rsidP="003619E0">
    <w:pPr>
      <w:pStyle w:val="Footer"/>
      <w:tabs>
        <w:tab w:val="clear" w:pos="4153"/>
        <w:tab w:val="clear" w:pos="8306"/>
        <w:tab w:val="right" w:pos="9638"/>
      </w:tabs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82BB6" w14:textId="22FFDB5C" w:rsidR="00D1047D" w:rsidRPr="008A481E" w:rsidRDefault="00794205" w:rsidP="003F728A">
    <w:pPr>
      <w:pStyle w:val="Footer"/>
      <w:pBdr>
        <w:top w:val="single" w:sz="4" w:space="1" w:color="auto"/>
      </w:pBdr>
      <w:tabs>
        <w:tab w:val="right" w:pos="1397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FBA1DBC" wp14:editId="378B5C67">
          <wp:simplePos x="0" y="0"/>
          <wp:positionH relativeFrom="column">
            <wp:posOffset>-2556510</wp:posOffset>
          </wp:positionH>
          <wp:positionV relativeFrom="paragraph">
            <wp:posOffset>-467360</wp:posOffset>
          </wp:positionV>
          <wp:extent cx="10118760" cy="856615"/>
          <wp:effectExtent l="0" t="0" r="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8760" cy="85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B5D2D" w14:textId="77777777" w:rsidR="00CE25A6" w:rsidRDefault="00CE25A6">
      <w:r>
        <w:separator/>
      </w:r>
    </w:p>
  </w:footnote>
  <w:footnote w:type="continuationSeparator" w:id="0">
    <w:p w14:paraId="31948780" w14:textId="77777777" w:rsidR="00CE25A6" w:rsidRDefault="00CE2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84DEA" w14:textId="285C779B" w:rsidR="00D1047D" w:rsidRPr="00794205" w:rsidRDefault="00794205" w:rsidP="00FF1A95">
    <w:pPr>
      <w:pStyle w:val="Header"/>
      <w:rPr>
        <w:rFonts w:ascii="Calibri" w:hAnsi="Calibri" w:cs="Calibri"/>
        <w:color w:val="FFFFFF" w:themeColor="background1"/>
        <w:sz w:val="32"/>
        <w:szCs w:val="32"/>
      </w:rPr>
    </w:pPr>
    <w:r w:rsidRPr="00794205">
      <w:rPr>
        <w:rFonts w:ascii="Calibri" w:hAnsi="Calibri" w:cs="Calibri"/>
        <w:noProof/>
        <w:color w:val="FFFFFF" w:themeColor="background1"/>
        <w:sz w:val="32"/>
        <w:szCs w:val="32"/>
      </w:rPr>
      <w:drawing>
        <wp:anchor distT="0" distB="0" distL="114300" distR="114300" simplePos="0" relativeHeight="251678720" behindDoc="1" locked="0" layoutInCell="1" allowOverlap="1" wp14:anchorId="250DF801" wp14:editId="403C7CDF">
          <wp:simplePos x="0" y="0"/>
          <wp:positionH relativeFrom="column">
            <wp:posOffset>-1184910</wp:posOffset>
          </wp:positionH>
          <wp:positionV relativeFrom="paragraph">
            <wp:posOffset>-493395</wp:posOffset>
          </wp:positionV>
          <wp:extent cx="9186545" cy="8191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6738" cy="819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4205">
      <w:rPr>
        <w:rFonts w:ascii="Calibri" w:hAnsi="Calibri" w:cs="Calibri"/>
        <w:noProof/>
        <w:color w:val="FFFFFF" w:themeColor="background1"/>
        <w:sz w:val="32"/>
        <w:szCs w:val="32"/>
      </w:rPr>
      <w:t xml:space="preserve">Computron G2 Procurement Portal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61AD1"/>
    <w:multiLevelType w:val="multilevel"/>
    <w:tmpl w:val="B05A00CE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" w15:restartNumberingAfterBreak="0">
    <w:nsid w:val="04182925"/>
    <w:multiLevelType w:val="hybridMultilevel"/>
    <w:tmpl w:val="E3720C54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62F79C6"/>
    <w:multiLevelType w:val="hybridMultilevel"/>
    <w:tmpl w:val="4CB2AF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B0212"/>
    <w:multiLevelType w:val="hybridMultilevel"/>
    <w:tmpl w:val="47E46634"/>
    <w:lvl w:ilvl="0" w:tplc="0E5C4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D745A39"/>
    <w:multiLevelType w:val="hybridMultilevel"/>
    <w:tmpl w:val="5C7C8B8C"/>
    <w:lvl w:ilvl="0" w:tplc="4A6C69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9B030DE"/>
    <w:multiLevelType w:val="hybridMultilevel"/>
    <w:tmpl w:val="A2226B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E2F2F"/>
    <w:multiLevelType w:val="hybridMultilevel"/>
    <w:tmpl w:val="F52AE1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27C86"/>
    <w:multiLevelType w:val="hybridMultilevel"/>
    <w:tmpl w:val="36BE8F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F19A4"/>
    <w:multiLevelType w:val="hybridMultilevel"/>
    <w:tmpl w:val="E3720C54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A0215ED"/>
    <w:multiLevelType w:val="hybridMultilevel"/>
    <w:tmpl w:val="98A4780A"/>
    <w:lvl w:ilvl="0" w:tplc="30B87FCE">
      <w:start w:val="1"/>
      <w:numFmt w:val="bullet"/>
      <w:pStyle w:val="BodyTextIndent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0" w15:restartNumberingAfterBreak="0">
    <w:nsid w:val="3D773191"/>
    <w:multiLevelType w:val="hybridMultilevel"/>
    <w:tmpl w:val="754A056E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1416E07"/>
    <w:multiLevelType w:val="hybridMultilevel"/>
    <w:tmpl w:val="428EC50C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C403D9A"/>
    <w:multiLevelType w:val="hybridMultilevel"/>
    <w:tmpl w:val="BD52A962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CDF2D6F"/>
    <w:multiLevelType w:val="hybridMultilevel"/>
    <w:tmpl w:val="5AE8098A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12"/>
  </w:num>
  <w:num w:numId="6">
    <w:abstractNumId w:val="5"/>
  </w:num>
  <w:num w:numId="7">
    <w:abstractNumId w:val="1"/>
  </w:num>
  <w:num w:numId="8">
    <w:abstractNumId w:val="10"/>
  </w:num>
  <w:num w:numId="9">
    <w:abstractNumId w:val="13"/>
  </w:num>
  <w:num w:numId="10">
    <w:abstractNumId w:val="11"/>
  </w:num>
  <w:num w:numId="11">
    <w:abstractNumId w:val="2"/>
  </w:num>
  <w:num w:numId="12">
    <w:abstractNumId w:val="6"/>
  </w:num>
  <w:num w:numId="13">
    <w:abstractNumId w:val="7"/>
  </w:num>
  <w:num w:numId="14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AU" w:vendorID="64" w:dllVersion="5" w:nlCheck="1" w:checkStyle="1"/>
  <w:activeWritingStyle w:appName="MSWord" w:lang="en-US" w:vendorID="64" w:dllVersion="5" w:nlCheck="1" w:checkStyle="1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SG" w:vendorID="64" w:dllVersion="6" w:nlCheck="1" w:checkStyle="1"/>
  <w:activeWritingStyle w:appName="MSWord" w:lang="en-AU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efaultTableStyle w:val="TableGrid"/>
  <w:drawingGridHorizontalSpacing w:val="110"/>
  <w:drawingGridVerticalSpacing w:val="181"/>
  <w:displayHorizontalDrawingGridEvery w:val="2"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466"/>
    <w:rsid w:val="000003FF"/>
    <w:rsid w:val="00000C8B"/>
    <w:rsid w:val="0000174A"/>
    <w:rsid w:val="000020D0"/>
    <w:rsid w:val="00002713"/>
    <w:rsid w:val="00004A14"/>
    <w:rsid w:val="000055EF"/>
    <w:rsid w:val="0000651D"/>
    <w:rsid w:val="00012838"/>
    <w:rsid w:val="00013E4F"/>
    <w:rsid w:val="00020492"/>
    <w:rsid w:val="000207C7"/>
    <w:rsid w:val="00020C12"/>
    <w:rsid w:val="00025E1A"/>
    <w:rsid w:val="00033AC2"/>
    <w:rsid w:val="00037040"/>
    <w:rsid w:val="000433D8"/>
    <w:rsid w:val="00046545"/>
    <w:rsid w:val="00051BE0"/>
    <w:rsid w:val="000535F2"/>
    <w:rsid w:val="000543CB"/>
    <w:rsid w:val="00055956"/>
    <w:rsid w:val="00057834"/>
    <w:rsid w:val="00060B53"/>
    <w:rsid w:val="00061936"/>
    <w:rsid w:val="00062D3C"/>
    <w:rsid w:val="00062F2B"/>
    <w:rsid w:val="0007050F"/>
    <w:rsid w:val="000739D9"/>
    <w:rsid w:val="00073FCE"/>
    <w:rsid w:val="00074B8C"/>
    <w:rsid w:val="000755F1"/>
    <w:rsid w:val="00075AD5"/>
    <w:rsid w:val="0007707D"/>
    <w:rsid w:val="00077FCD"/>
    <w:rsid w:val="00082522"/>
    <w:rsid w:val="0008676A"/>
    <w:rsid w:val="00091411"/>
    <w:rsid w:val="00094041"/>
    <w:rsid w:val="00094B1A"/>
    <w:rsid w:val="0009702E"/>
    <w:rsid w:val="000A09C3"/>
    <w:rsid w:val="000A224E"/>
    <w:rsid w:val="000A65C6"/>
    <w:rsid w:val="000B1363"/>
    <w:rsid w:val="000B14BE"/>
    <w:rsid w:val="000B318B"/>
    <w:rsid w:val="000B3623"/>
    <w:rsid w:val="000B5F39"/>
    <w:rsid w:val="000B5F9F"/>
    <w:rsid w:val="000C22C2"/>
    <w:rsid w:val="000C37EF"/>
    <w:rsid w:val="000D10D7"/>
    <w:rsid w:val="000D2EEC"/>
    <w:rsid w:val="000D6897"/>
    <w:rsid w:val="000D6F33"/>
    <w:rsid w:val="000D7868"/>
    <w:rsid w:val="000E1F9B"/>
    <w:rsid w:val="000E3A0D"/>
    <w:rsid w:val="000E4BCA"/>
    <w:rsid w:val="000F3ABD"/>
    <w:rsid w:val="000F45C9"/>
    <w:rsid w:val="001007B6"/>
    <w:rsid w:val="00100C5C"/>
    <w:rsid w:val="00101B4A"/>
    <w:rsid w:val="00102307"/>
    <w:rsid w:val="0010239F"/>
    <w:rsid w:val="0010320C"/>
    <w:rsid w:val="001104F4"/>
    <w:rsid w:val="00111034"/>
    <w:rsid w:val="0012411E"/>
    <w:rsid w:val="00127606"/>
    <w:rsid w:val="0013496D"/>
    <w:rsid w:val="00134E45"/>
    <w:rsid w:val="00134ECF"/>
    <w:rsid w:val="001410EB"/>
    <w:rsid w:val="001414B8"/>
    <w:rsid w:val="001417F2"/>
    <w:rsid w:val="00141DA0"/>
    <w:rsid w:val="00141FAB"/>
    <w:rsid w:val="00142574"/>
    <w:rsid w:val="0014474A"/>
    <w:rsid w:val="00145A80"/>
    <w:rsid w:val="00145FD2"/>
    <w:rsid w:val="001465DA"/>
    <w:rsid w:val="001501C5"/>
    <w:rsid w:val="00152874"/>
    <w:rsid w:val="00153910"/>
    <w:rsid w:val="0015695E"/>
    <w:rsid w:val="00157E79"/>
    <w:rsid w:val="0016124B"/>
    <w:rsid w:val="00163059"/>
    <w:rsid w:val="001643F2"/>
    <w:rsid w:val="00170B35"/>
    <w:rsid w:val="0017472C"/>
    <w:rsid w:val="001748BA"/>
    <w:rsid w:val="00192DFF"/>
    <w:rsid w:val="00195529"/>
    <w:rsid w:val="00196A53"/>
    <w:rsid w:val="001A023A"/>
    <w:rsid w:val="001A02FC"/>
    <w:rsid w:val="001A2003"/>
    <w:rsid w:val="001A3254"/>
    <w:rsid w:val="001A378D"/>
    <w:rsid w:val="001A3DD7"/>
    <w:rsid w:val="001A45C4"/>
    <w:rsid w:val="001A69F5"/>
    <w:rsid w:val="001A76A6"/>
    <w:rsid w:val="001B0641"/>
    <w:rsid w:val="001B2948"/>
    <w:rsid w:val="001B3485"/>
    <w:rsid w:val="001B5291"/>
    <w:rsid w:val="001B5A05"/>
    <w:rsid w:val="001C006B"/>
    <w:rsid w:val="001C1B0B"/>
    <w:rsid w:val="001C33E2"/>
    <w:rsid w:val="001C7584"/>
    <w:rsid w:val="001C7F86"/>
    <w:rsid w:val="001D1B62"/>
    <w:rsid w:val="001D36E9"/>
    <w:rsid w:val="001D408A"/>
    <w:rsid w:val="001D5A6A"/>
    <w:rsid w:val="001D6616"/>
    <w:rsid w:val="001E0047"/>
    <w:rsid w:val="001E1FFE"/>
    <w:rsid w:val="001E3927"/>
    <w:rsid w:val="001E43CD"/>
    <w:rsid w:val="001F34DA"/>
    <w:rsid w:val="001F4219"/>
    <w:rsid w:val="001F46EF"/>
    <w:rsid w:val="001F5F91"/>
    <w:rsid w:val="001F6145"/>
    <w:rsid w:val="00200824"/>
    <w:rsid w:val="00201741"/>
    <w:rsid w:val="002035E9"/>
    <w:rsid w:val="0020556F"/>
    <w:rsid w:val="0021114D"/>
    <w:rsid w:val="00214D52"/>
    <w:rsid w:val="00216903"/>
    <w:rsid w:val="00216941"/>
    <w:rsid w:val="00217488"/>
    <w:rsid w:val="0021786F"/>
    <w:rsid w:val="0022077F"/>
    <w:rsid w:val="00220B70"/>
    <w:rsid w:val="00221C0B"/>
    <w:rsid w:val="002343C3"/>
    <w:rsid w:val="002366FC"/>
    <w:rsid w:val="00241831"/>
    <w:rsid w:val="00243D2E"/>
    <w:rsid w:val="0024450A"/>
    <w:rsid w:val="002511C0"/>
    <w:rsid w:val="002516D8"/>
    <w:rsid w:val="0025292E"/>
    <w:rsid w:val="00254514"/>
    <w:rsid w:val="002548ED"/>
    <w:rsid w:val="002554B5"/>
    <w:rsid w:val="00256E37"/>
    <w:rsid w:val="002576FC"/>
    <w:rsid w:val="00257991"/>
    <w:rsid w:val="00262DC1"/>
    <w:rsid w:val="0026311D"/>
    <w:rsid w:val="002739B1"/>
    <w:rsid w:val="002756EE"/>
    <w:rsid w:val="0027586C"/>
    <w:rsid w:val="00275EA6"/>
    <w:rsid w:val="00277C40"/>
    <w:rsid w:val="002827D7"/>
    <w:rsid w:val="00282ECB"/>
    <w:rsid w:val="0028626F"/>
    <w:rsid w:val="002873DD"/>
    <w:rsid w:val="0029108E"/>
    <w:rsid w:val="002941E7"/>
    <w:rsid w:val="002A102F"/>
    <w:rsid w:val="002A1ED6"/>
    <w:rsid w:val="002A439E"/>
    <w:rsid w:val="002A6EDE"/>
    <w:rsid w:val="002B1763"/>
    <w:rsid w:val="002B2A8C"/>
    <w:rsid w:val="002B2D3B"/>
    <w:rsid w:val="002B30FB"/>
    <w:rsid w:val="002B35ED"/>
    <w:rsid w:val="002B3EBC"/>
    <w:rsid w:val="002B7639"/>
    <w:rsid w:val="002C1B1B"/>
    <w:rsid w:val="002C4AA5"/>
    <w:rsid w:val="002C7279"/>
    <w:rsid w:val="002D0DD2"/>
    <w:rsid w:val="002D10D9"/>
    <w:rsid w:val="002D138E"/>
    <w:rsid w:val="002D1E74"/>
    <w:rsid w:val="002D3244"/>
    <w:rsid w:val="002D38F4"/>
    <w:rsid w:val="002D4564"/>
    <w:rsid w:val="002E4AF3"/>
    <w:rsid w:val="002E6116"/>
    <w:rsid w:val="002E63FE"/>
    <w:rsid w:val="002F63DD"/>
    <w:rsid w:val="003007A3"/>
    <w:rsid w:val="00300E4B"/>
    <w:rsid w:val="0030391B"/>
    <w:rsid w:val="00303B71"/>
    <w:rsid w:val="00303DBE"/>
    <w:rsid w:val="00305DED"/>
    <w:rsid w:val="0030603E"/>
    <w:rsid w:val="00313683"/>
    <w:rsid w:val="00314AD0"/>
    <w:rsid w:val="00315B2E"/>
    <w:rsid w:val="00315F46"/>
    <w:rsid w:val="00316C42"/>
    <w:rsid w:val="003208F7"/>
    <w:rsid w:val="003212DF"/>
    <w:rsid w:val="003228A3"/>
    <w:rsid w:val="0032684D"/>
    <w:rsid w:val="00331518"/>
    <w:rsid w:val="00331A72"/>
    <w:rsid w:val="00332253"/>
    <w:rsid w:val="00332F1A"/>
    <w:rsid w:val="0033339E"/>
    <w:rsid w:val="00335080"/>
    <w:rsid w:val="0033509C"/>
    <w:rsid w:val="003379E9"/>
    <w:rsid w:val="003406D7"/>
    <w:rsid w:val="003410C6"/>
    <w:rsid w:val="00341D82"/>
    <w:rsid w:val="00342587"/>
    <w:rsid w:val="003444F3"/>
    <w:rsid w:val="003473B9"/>
    <w:rsid w:val="00350163"/>
    <w:rsid w:val="00353ACF"/>
    <w:rsid w:val="00356E9C"/>
    <w:rsid w:val="003574FA"/>
    <w:rsid w:val="00360791"/>
    <w:rsid w:val="00360F04"/>
    <w:rsid w:val="003619E0"/>
    <w:rsid w:val="00365716"/>
    <w:rsid w:val="00366357"/>
    <w:rsid w:val="00366E81"/>
    <w:rsid w:val="00367B30"/>
    <w:rsid w:val="00376E48"/>
    <w:rsid w:val="0037771F"/>
    <w:rsid w:val="003819CF"/>
    <w:rsid w:val="00386B36"/>
    <w:rsid w:val="00387CD8"/>
    <w:rsid w:val="003932E0"/>
    <w:rsid w:val="003957A0"/>
    <w:rsid w:val="003968C3"/>
    <w:rsid w:val="003A0503"/>
    <w:rsid w:val="003A6546"/>
    <w:rsid w:val="003B06E7"/>
    <w:rsid w:val="003B6284"/>
    <w:rsid w:val="003B67B1"/>
    <w:rsid w:val="003B70CC"/>
    <w:rsid w:val="003B7858"/>
    <w:rsid w:val="003B7E01"/>
    <w:rsid w:val="003C192A"/>
    <w:rsid w:val="003C1F97"/>
    <w:rsid w:val="003D2E97"/>
    <w:rsid w:val="003D390F"/>
    <w:rsid w:val="003D53D8"/>
    <w:rsid w:val="003E660F"/>
    <w:rsid w:val="003E6AD8"/>
    <w:rsid w:val="003F0E80"/>
    <w:rsid w:val="003F1CD6"/>
    <w:rsid w:val="003F3551"/>
    <w:rsid w:val="003F3D60"/>
    <w:rsid w:val="003F6201"/>
    <w:rsid w:val="003F728A"/>
    <w:rsid w:val="00405A17"/>
    <w:rsid w:val="004066EC"/>
    <w:rsid w:val="00406CCB"/>
    <w:rsid w:val="00407F5D"/>
    <w:rsid w:val="00412DD5"/>
    <w:rsid w:val="00426179"/>
    <w:rsid w:val="00432B01"/>
    <w:rsid w:val="004347DC"/>
    <w:rsid w:val="004369CC"/>
    <w:rsid w:val="00436A63"/>
    <w:rsid w:val="004379C1"/>
    <w:rsid w:val="00440971"/>
    <w:rsid w:val="00444921"/>
    <w:rsid w:val="004461B3"/>
    <w:rsid w:val="00446879"/>
    <w:rsid w:val="00452211"/>
    <w:rsid w:val="004531C5"/>
    <w:rsid w:val="00454ACF"/>
    <w:rsid w:val="0046584B"/>
    <w:rsid w:val="004725A4"/>
    <w:rsid w:val="004759BC"/>
    <w:rsid w:val="00476217"/>
    <w:rsid w:val="004777AB"/>
    <w:rsid w:val="0048444E"/>
    <w:rsid w:val="00485EAD"/>
    <w:rsid w:val="004937B9"/>
    <w:rsid w:val="004952A1"/>
    <w:rsid w:val="004958C2"/>
    <w:rsid w:val="00497300"/>
    <w:rsid w:val="00497454"/>
    <w:rsid w:val="004A24A1"/>
    <w:rsid w:val="004B056B"/>
    <w:rsid w:val="004B1AD8"/>
    <w:rsid w:val="004B29C4"/>
    <w:rsid w:val="004B32E7"/>
    <w:rsid w:val="004B54EC"/>
    <w:rsid w:val="004B67F3"/>
    <w:rsid w:val="004C16E4"/>
    <w:rsid w:val="004C1D44"/>
    <w:rsid w:val="004C2B45"/>
    <w:rsid w:val="004C3728"/>
    <w:rsid w:val="004C5F61"/>
    <w:rsid w:val="004C79B5"/>
    <w:rsid w:val="004D219D"/>
    <w:rsid w:val="004D586E"/>
    <w:rsid w:val="004D7C57"/>
    <w:rsid w:val="004E392B"/>
    <w:rsid w:val="004E3A2C"/>
    <w:rsid w:val="004E4241"/>
    <w:rsid w:val="004E7626"/>
    <w:rsid w:val="004F073C"/>
    <w:rsid w:val="004F1DDF"/>
    <w:rsid w:val="004F3C7C"/>
    <w:rsid w:val="004F4F04"/>
    <w:rsid w:val="004F701E"/>
    <w:rsid w:val="004F7B60"/>
    <w:rsid w:val="00500857"/>
    <w:rsid w:val="00501492"/>
    <w:rsid w:val="00504245"/>
    <w:rsid w:val="0050732F"/>
    <w:rsid w:val="00515D3D"/>
    <w:rsid w:val="00517BF0"/>
    <w:rsid w:val="005212C9"/>
    <w:rsid w:val="005218AD"/>
    <w:rsid w:val="00522938"/>
    <w:rsid w:val="005254FC"/>
    <w:rsid w:val="00533CCE"/>
    <w:rsid w:val="005347DA"/>
    <w:rsid w:val="00540C52"/>
    <w:rsid w:val="00555EC3"/>
    <w:rsid w:val="00557CFC"/>
    <w:rsid w:val="00561B48"/>
    <w:rsid w:val="005633A1"/>
    <w:rsid w:val="00563897"/>
    <w:rsid w:val="00566B92"/>
    <w:rsid w:val="0057371F"/>
    <w:rsid w:val="00573C50"/>
    <w:rsid w:val="00574747"/>
    <w:rsid w:val="00576766"/>
    <w:rsid w:val="005828A0"/>
    <w:rsid w:val="005867D7"/>
    <w:rsid w:val="00587CB6"/>
    <w:rsid w:val="00591605"/>
    <w:rsid w:val="00595F62"/>
    <w:rsid w:val="005968D1"/>
    <w:rsid w:val="005A1045"/>
    <w:rsid w:val="005A21C0"/>
    <w:rsid w:val="005A3584"/>
    <w:rsid w:val="005B42A0"/>
    <w:rsid w:val="005B5738"/>
    <w:rsid w:val="005C41CB"/>
    <w:rsid w:val="005C5AD0"/>
    <w:rsid w:val="005C5E76"/>
    <w:rsid w:val="005C6D85"/>
    <w:rsid w:val="005D053E"/>
    <w:rsid w:val="005D0698"/>
    <w:rsid w:val="005D41D5"/>
    <w:rsid w:val="005D541E"/>
    <w:rsid w:val="005D635E"/>
    <w:rsid w:val="005D68F7"/>
    <w:rsid w:val="005D6E3D"/>
    <w:rsid w:val="005D7018"/>
    <w:rsid w:val="005D70BE"/>
    <w:rsid w:val="005E2CAD"/>
    <w:rsid w:val="005E442C"/>
    <w:rsid w:val="005E4F0A"/>
    <w:rsid w:val="005E6856"/>
    <w:rsid w:val="005E6FD3"/>
    <w:rsid w:val="005F40C6"/>
    <w:rsid w:val="005F4FCB"/>
    <w:rsid w:val="005F6C22"/>
    <w:rsid w:val="00603DB9"/>
    <w:rsid w:val="00613072"/>
    <w:rsid w:val="00614955"/>
    <w:rsid w:val="006251EF"/>
    <w:rsid w:val="0062561A"/>
    <w:rsid w:val="0062630A"/>
    <w:rsid w:val="00626399"/>
    <w:rsid w:val="00626983"/>
    <w:rsid w:val="00626F0F"/>
    <w:rsid w:val="0062712E"/>
    <w:rsid w:val="00632BFD"/>
    <w:rsid w:val="00633B55"/>
    <w:rsid w:val="00634218"/>
    <w:rsid w:val="006357D0"/>
    <w:rsid w:val="006367AC"/>
    <w:rsid w:val="00637719"/>
    <w:rsid w:val="006407D6"/>
    <w:rsid w:val="00641D10"/>
    <w:rsid w:val="00643BCC"/>
    <w:rsid w:val="00645D51"/>
    <w:rsid w:val="00646582"/>
    <w:rsid w:val="0064685B"/>
    <w:rsid w:val="00652FAB"/>
    <w:rsid w:val="00655656"/>
    <w:rsid w:val="006559BC"/>
    <w:rsid w:val="00657B53"/>
    <w:rsid w:val="006602F2"/>
    <w:rsid w:val="00662803"/>
    <w:rsid w:val="00662E74"/>
    <w:rsid w:val="00665198"/>
    <w:rsid w:val="00671417"/>
    <w:rsid w:val="00672962"/>
    <w:rsid w:val="00673165"/>
    <w:rsid w:val="00675AF9"/>
    <w:rsid w:val="00680DD3"/>
    <w:rsid w:val="0068124D"/>
    <w:rsid w:val="00682B64"/>
    <w:rsid w:val="00687AD8"/>
    <w:rsid w:val="00692130"/>
    <w:rsid w:val="00693986"/>
    <w:rsid w:val="0069481C"/>
    <w:rsid w:val="006967B2"/>
    <w:rsid w:val="0069717E"/>
    <w:rsid w:val="006A18D0"/>
    <w:rsid w:val="006B267F"/>
    <w:rsid w:val="006B2CBF"/>
    <w:rsid w:val="006C0E77"/>
    <w:rsid w:val="006C369D"/>
    <w:rsid w:val="006C4B50"/>
    <w:rsid w:val="006D09B9"/>
    <w:rsid w:val="006D10E9"/>
    <w:rsid w:val="006D2306"/>
    <w:rsid w:val="006D4BF2"/>
    <w:rsid w:val="006D6843"/>
    <w:rsid w:val="006E6798"/>
    <w:rsid w:val="006E7060"/>
    <w:rsid w:val="00705BE7"/>
    <w:rsid w:val="00707388"/>
    <w:rsid w:val="00711454"/>
    <w:rsid w:val="0071787E"/>
    <w:rsid w:val="00717AEB"/>
    <w:rsid w:val="00717BA1"/>
    <w:rsid w:val="00717D35"/>
    <w:rsid w:val="00722006"/>
    <w:rsid w:val="007229A2"/>
    <w:rsid w:val="00725A8F"/>
    <w:rsid w:val="007271FF"/>
    <w:rsid w:val="00740B40"/>
    <w:rsid w:val="007418A6"/>
    <w:rsid w:val="00743B1E"/>
    <w:rsid w:val="00743DE8"/>
    <w:rsid w:val="00745F3E"/>
    <w:rsid w:val="007465F6"/>
    <w:rsid w:val="007508A0"/>
    <w:rsid w:val="007510D1"/>
    <w:rsid w:val="00751BCD"/>
    <w:rsid w:val="0075327D"/>
    <w:rsid w:val="0075393C"/>
    <w:rsid w:val="0075455D"/>
    <w:rsid w:val="00755BA8"/>
    <w:rsid w:val="0075644F"/>
    <w:rsid w:val="00761DA3"/>
    <w:rsid w:val="0076298D"/>
    <w:rsid w:val="00762A78"/>
    <w:rsid w:val="00763A90"/>
    <w:rsid w:val="00763DAC"/>
    <w:rsid w:val="007649BC"/>
    <w:rsid w:val="00764C1E"/>
    <w:rsid w:val="00765821"/>
    <w:rsid w:val="007679AD"/>
    <w:rsid w:val="0077195F"/>
    <w:rsid w:val="007729AC"/>
    <w:rsid w:val="00774856"/>
    <w:rsid w:val="0077691D"/>
    <w:rsid w:val="00776BAE"/>
    <w:rsid w:val="0078043D"/>
    <w:rsid w:val="00781C2A"/>
    <w:rsid w:val="00782063"/>
    <w:rsid w:val="00783291"/>
    <w:rsid w:val="00783DFB"/>
    <w:rsid w:val="0078692A"/>
    <w:rsid w:val="00794179"/>
    <w:rsid w:val="00794205"/>
    <w:rsid w:val="007959FA"/>
    <w:rsid w:val="007A1AD8"/>
    <w:rsid w:val="007A26AA"/>
    <w:rsid w:val="007A4826"/>
    <w:rsid w:val="007A54A9"/>
    <w:rsid w:val="007A6BBE"/>
    <w:rsid w:val="007B17B4"/>
    <w:rsid w:val="007B2635"/>
    <w:rsid w:val="007B2F38"/>
    <w:rsid w:val="007B34DC"/>
    <w:rsid w:val="007B4264"/>
    <w:rsid w:val="007B4CE3"/>
    <w:rsid w:val="007B5927"/>
    <w:rsid w:val="007B6A42"/>
    <w:rsid w:val="007B6B63"/>
    <w:rsid w:val="007C02DD"/>
    <w:rsid w:val="007C168F"/>
    <w:rsid w:val="007C33B7"/>
    <w:rsid w:val="007C3F05"/>
    <w:rsid w:val="007C42A7"/>
    <w:rsid w:val="007D21CE"/>
    <w:rsid w:val="007D6488"/>
    <w:rsid w:val="007E1AA8"/>
    <w:rsid w:val="007E2CF9"/>
    <w:rsid w:val="007E2DCF"/>
    <w:rsid w:val="007E4C16"/>
    <w:rsid w:val="007F25F0"/>
    <w:rsid w:val="007F28D9"/>
    <w:rsid w:val="007F294B"/>
    <w:rsid w:val="007F71A2"/>
    <w:rsid w:val="008043B4"/>
    <w:rsid w:val="00807E53"/>
    <w:rsid w:val="008108A0"/>
    <w:rsid w:val="008114F3"/>
    <w:rsid w:val="00812871"/>
    <w:rsid w:val="00813A6C"/>
    <w:rsid w:val="008200A9"/>
    <w:rsid w:val="00823148"/>
    <w:rsid w:val="00823182"/>
    <w:rsid w:val="008244D4"/>
    <w:rsid w:val="00824C2F"/>
    <w:rsid w:val="0082643D"/>
    <w:rsid w:val="00830F00"/>
    <w:rsid w:val="00832B2C"/>
    <w:rsid w:val="00832E4D"/>
    <w:rsid w:val="00833D0E"/>
    <w:rsid w:val="008348F8"/>
    <w:rsid w:val="008355CF"/>
    <w:rsid w:val="00835D39"/>
    <w:rsid w:val="00835F47"/>
    <w:rsid w:val="00836A7B"/>
    <w:rsid w:val="00840115"/>
    <w:rsid w:val="00840FFB"/>
    <w:rsid w:val="00841B06"/>
    <w:rsid w:val="00842EC6"/>
    <w:rsid w:val="00843BD9"/>
    <w:rsid w:val="008502E8"/>
    <w:rsid w:val="00851FE6"/>
    <w:rsid w:val="00852889"/>
    <w:rsid w:val="00853ECC"/>
    <w:rsid w:val="0085535D"/>
    <w:rsid w:val="008566C1"/>
    <w:rsid w:val="00861C6D"/>
    <w:rsid w:val="00865BF7"/>
    <w:rsid w:val="00870238"/>
    <w:rsid w:val="00871BAD"/>
    <w:rsid w:val="008728A5"/>
    <w:rsid w:val="00873522"/>
    <w:rsid w:val="008755FC"/>
    <w:rsid w:val="00875B93"/>
    <w:rsid w:val="00876E08"/>
    <w:rsid w:val="0088347B"/>
    <w:rsid w:val="00884326"/>
    <w:rsid w:val="00884941"/>
    <w:rsid w:val="00885572"/>
    <w:rsid w:val="00885CF1"/>
    <w:rsid w:val="00886633"/>
    <w:rsid w:val="008911DD"/>
    <w:rsid w:val="00891964"/>
    <w:rsid w:val="00896305"/>
    <w:rsid w:val="00897978"/>
    <w:rsid w:val="008A0167"/>
    <w:rsid w:val="008A27C6"/>
    <w:rsid w:val="008A635E"/>
    <w:rsid w:val="008A702C"/>
    <w:rsid w:val="008A7396"/>
    <w:rsid w:val="008B1191"/>
    <w:rsid w:val="008B19E7"/>
    <w:rsid w:val="008B2C77"/>
    <w:rsid w:val="008B4070"/>
    <w:rsid w:val="008B506E"/>
    <w:rsid w:val="008B5799"/>
    <w:rsid w:val="008B64ED"/>
    <w:rsid w:val="008B65DB"/>
    <w:rsid w:val="008B70EA"/>
    <w:rsid w:val="008C06BE"/>
    <w:rsid w:val="008C2AE8"/>
    <w:rsid w:val="008C6C53"/>
    <w:rsid w:val="008D0740"/>
    <w:rsid w:val="008D0CAB"/>
    <w:rsid w:val="008D2F79"/>
    <w:rsid w:val="008D3912"/>
    <w:rsid w:val="008D6BE5"/>
    <w:rsid w:val="008D72ED"/>
    <w:rsid w:val="008E1DF0"/>
    <w:rsid w:val="008E1FD6"/>
    <w:rsid w:val="008E2BAF"/>
    <w:rsid w:val="008E3138"/>
    <w:rsid w:val="008E3555"/>
    <w:rsid w:val="008E4D9B"/>
    <w:rsid w:val="008F1142"/>
    <w:rsid w:val="008F1860"/>
    <w:rsid w:val="008F2622"/>
    <w:rsid w:val="008F3C28"/>
    <w:rsid w:val="008F6966"/>
    <w:rsid w:val="008F7643"/>
    <w:rsid w:val="00902024"/>
    <w:rsid w:val="00911DD0"/>
    <w:rsid w:val="00912C42"/>
    <w:rsid w:val="009212D8"/>
    <w:rsid w:val="0092762D"/>
    <w:rsid w:val="00937081"/>
    <w:rsid w:val="00937494"/>
    <w:rsid w:val="009441E4"/>
    <w:rsid w:val="00946609"/>
    <w:rsid w:val="0094774B"/>
    <w:rsid w:val="00950F03"/>
    <w:rsid w:val="00951267"/>
    <w:rsid w:val="009517F8"/>
    <w:rsid w:val="00954B3E"/>
    <w:rsid w:val="00955999"/>
    <w:rsid w:val="009608BE"/>
    <w:rsid w:val="0096444F"/>
    <w:rsid w:val="009659BD"/>
    <w:rsid w:val="009659E5"/>
    <w:rsid w:val="009663A0"/>
    <w:rsid w:val="00966D97"/>
    <w:rsid w:val="009711C1"/>
    <w:rsid w:val="00971D34"/>
    <w:rsid w:val="009772D2"/>
    <w:rsid w:val="00977B91"/>
    <w:rsid w:val="00980080"/>
    <w:rsid w:val="0098011B"/>
    <w:rsid w:val="00980F8B"/>
    <w:rsid w:val="009826B0"/>
    <w:rsid w:val="00982992"/>
    <w:rsid w:val="00982C85"/>
    <w:rsid w:val="00983C67"/>
    <w:rsid w:val="00983CD2"/>
    <w:rsid w:val="009853A0"/>
    <w:rsid w:val="00985AF7"/>
    <w:rsid w:val="00987557"/>
    <w:rsid w:val="009907F1"/>
    <w:rsid w:val="00991102"/>
    <w:rsid w:val="0099474B"/>
    <w:rsid w:val="009969A3"/>
    <w:rsid w:val="0099710B"/>
    <w:rsid w:val="009A1355"/>
    <w:rsid w:val="009A42D6"/>
    <w:rsid w:val="009A4DBE"/>
    <w:rsid w:val="009B0B75"/>
    <w:rsid w:val="009B38C8"/>
    <w:rsid w:val="009B4471"/>
    <w:rsid w:val="009B630F"/>
    <w:rsid w:val="009B680B"/>
    <w:rsid w:val="009C0F57"/>
    <w:rsid w:val="009C16F0"/>
    <w:rsid w:val="009C2917"/>
    <w:rsid w:val="009C5B31"/>
    <w:rsid w:val="009C7A32"/>
    <w:rsid w:val="009D4C10"/>
    <w:rsid w:val="009D6185"/>
    <w:rsid w:val="009D6911"/>
    <w:rsid w:val="009D6A7C"/>
    <w:rsid w:val="009E0FDB"/>
    <w:rsid w:val="009E2EF9"/>
    <w:rsid w:val="009F06C2"/>
    <w:rsid w:val="009F20D3"/>
    <w:rsid w:val="009F39BC"/>
    <w:rsid w:val="009F5C49"/>
    <w:rsid w:val="009F77F2"/>
    <w:rsid w:val="00A0082D"/>
    <w:rsid w:val="00A01CE1"/>
    <w:rsid w:val="00A02F58"/>
    <w:rsid w:val="00A04685"/>
    <w:rsid w:val="00A06656"/>
    <w:rsid w:val="00A07974"/>
    <w:rsid w:val="00A12143"/>
    <w:rsid w:val="00A15FE1"/>
    <w:rsid w:val="00A23CC8"/>
    <w:rsid w:val="00A24D0E"/>
    <w:rsid w:val="00A2538F"/>
    <w:rsid w:val="00A26BBD"/>
    <w:rsid w:val="00A26D1A"/>
    <w:rsid w:val="00A26DA3"/>
    <w:rsid w:val="00A27ECA"/>
    <w:rsid w:val="00A31B13"/>
    <w:rsid w:val="00A3222B"/>
    <w:rsid w:val="00A329E3"/>
    <w:rsid w:val="00A36C36"/>
    <w:rsid w:val="00A37278"/>
    <w:rsid w:val="00A40989"/>
    <w:rsid w:val="00A4273C"/>
    <w:rsid w:val="00A42937"/>
    <w:rsid w:val="00A474E1"/>
    <w:rsid w:val="00A47504"/>
    <w:rsid w:val="00A479D9"/>
    <w:rsid w:val="00A5600F"/>
    <w:rsid w:val="00A57997"/>
    <w:rsid w:val="00A60BA1"/>
    <w:rsid w:val="00A630AD"/>
    <w:rsid w:val="00A6596E"/>
    <w:rsid w:val="00A66245"/>
    <w:rsid w:val="00A66CC2"/>
    <w:rsid w:val="00A6713D"/>
    <w:rsid w:val="00A67944"/>
    <w:rsid w:val="00A709D6"/>
    <w:rsid w:val="00A77454"/>
    <w:rsid w:val="00A775AD"/>
    <w:rsid w:val="00A80B8A"/>
    <w:rsid w:val="00A90827"/>
    <w:rsid w:val="00A90CA3"/>
    <w:rsid w:val="00A90CA5"/>
    <w:rsid w:val="00A93A08"/>
    <w:rsid w:val="00A966E9"/>
    <w:rsid w:val="00AA3DBD"/>
    <w:rsid w:val="00AA4271"/>
    <w:rsid w:val="00AA4EE3"/>
    <w:rsid w:val="00AA6F5C"/>
    <w:rsid w:val="00AA7814"/>
    <w:rsid w:val="00AB013A"/>
    <w:rsid w:val="00AB01EB"/>
    <w:rsid w:val="00AB1543"/>
    <w:rsid w:val="00AB7695"/>
    <w:rsid w:val="00AC00CA"/>
    <w:rsid w:val="00AC0D61"/>
    <w:rsid w:val="00AC1466"/>
    <w:rsid w:val="00AC4209"/>
    <w:rsid w:val="00AC7124"/>
    <w:rsid w:val="00AC756A"/>
    <w:rsid w:val="00AD11EC"/>
    <w:rsid w:val="00AD1990"/>
    <w:rsid w:val="00AD2C87"/>
    <w:rsid w:val="00AD3660"/>
    <w:rsid w:val="00AD66EF"/>
    <w:rsid w:val="00AE0434"/>
    <w:rsid w:val="00AE2020"/>
    <w:rsid w:val="00AE355D"/>
    <w:rsid w:val="00AE3986"/>
    <w:rsid w:val="00AE43FF"/>
    <w:rsid w:val="00AE4613"/>
    <w:rsid w:val="00AE58AA"/>
    <w:rsid w:val="00AF4519"/>
    <w:rsid w:val="00AF4F80"/>
    <w:rsid w:val="00AF5FB1"/>
    <w:rsid w:val="00AF7E47"/>
    <w:rsid w:val="00B0476F"/>
    <w:rsid w:val="00B125BD"/>
    <w:rsid w:val="00B12771"/>
    <w:rsid w:val="00B127B4"/>
    <w:rsid w:val="00B138BE"/>
    <w:rsid w:val="00B143AF"/>
    <w:rsid w:val="00B1626C"/>
    <w:rsid w:val="00B20A25"/>
    <w:rsid w:val="00B2444C"/>
    <w:rsid w:val="00B3411C"/>
    <w:rsid w:val="00B346DB"/>
    <w:rsid w:val="00B355A3"/>
    <w:rsid w:val="00B35F59"/>
    <w:rsid w:val="00B3677D"/>
    <w:rsid w:val="00B425A3"/>
    <w:rsid w:val="00B44235"/>
    <w:rsid w:val="00B45CF8"/>
    <w:rsid w:val="00B46C97"/>
    <w:rsid w:val="00B46E5C"/>
    <w:rsid w:val="00B47A28"/>
    <w:rsid w:val="00B50373"/>
    <w:rsid w:val="00B50465"/>
    <w:rsid w:val="00B528AE"/>
    <w:rsid w:val="00B528F8"/>
    <w:rsid w:val="00B52D0B"/>
    <w:rsid w:val="00B53B30"/>
    <w:rsid w:val="00B559D8"/>
    <w:rsid w:val="00B617FF"/>
    <w:rsid w:val="00B67C18"/>
    <w:rsid w:val="00B703BC"/>
    <w:rsid w:val="00B70956"/>
    <w:rsid w:val="00B70C81"/>
    <w:rsid w:val="00B757CD"/>
    <w:rsid w:val="00B76618"/>
    <w:rsid w:val="00B76D22"/>
    <w:rsid w:val="00B7781A"/>
    <w:rsid w:val="00B77B18"/>
    <w:rsid w:val="00B80015"/>
    <w:rsid w:val="00B80EDF"/>
    <w:rsid w:val="00B833F3"/>
    <w:rsid w:val="00B87BE2"/>
    <w:rsid w:val="00B87FD4"/>
    <w:rsid w:val="00B9222F"/>
    <w:rsid w:val="00B960EE"/>
    <w:rsid w:val="00BA0ABA"/>
    <w:rsid w:val="00BA150A"/>
    <w:rsid w:val="00BA4C91"/>
    <w:rsid w:val="00BB0200"/>
    <w:rsid w:val="00BB13EA"/>
    <w:rsid w:val="00BB25EC"/>
    <w:rsid w:val="00BB6ED5"/>
    <w:rsid w:val="00BB76AA"/>
    <w:rsid w:val="00BB7E0B"/>
    <w:rsid w:val="00BC3326"/>
    <w:rsid w:val="00BC6F64"/>
    <w:rsid w:val="00BE2862"/>
    <w:rsid w:val="00BE2D1E"/>
    <w:rsid w:val="00BE4009"/>
    <w:rsid w:val="00BE59B4"/>
    <w:rsid w:val="00BE5F36"/>
    <w:rsid w:val="00BE7395"/>
    <w:rsid w:val="00C01F31"/>
    <w:rsid w:val="00C01F6A"/>
    <w:rsid w:val="00C03500"/>
    <w:rsid w:val="00C05BA3"/>
    <w:rsid w:val="00C06A6A"/>
    <w:rsid w:val="00C06C5D"/>
    <w:rsid w:val="00C07B64"/>
    <w:rsid w:val="00C127CA"/>
    <w:rsid w:val="00C13F7F"/>
    <w:rsid w:val="00C15269"/>
    <w:rsid w:val="00C15ACB"/>
    <w:rsid w:val="00C173C0"/>
    <w:rsid w:val="00C21A2F"/>
    <w:rsid w:val="00C224ED"/>
    <w:rsid w:val="00C2337F"/>
    <w:rsid w:val="00C24180"/>
    <w:rsid w:val="00C2556D"/>
    <w:rsid w:val="00C310FB"/>
    <w:rsid w:val="00C368C2"/>
    <w:rsid w:val="00C36B01"/>
    <w:rsid w:val="00C41A70"/>
    <w:rsid w:val="00C446F8"/>
    <w:rsid w:val="00C45D91"/>
    <w:rsid w:val="00C46A7C"/>
    <w:rsid w:val="00C50C95"/>
    <w:rsid w:val="00C537CA"/>
    <w:rsid w:val="00C55EAA"/>
    <w:rsid w:val="00C574AE"/>
    <w:rsid w:val="00C57F89"/>
    <w:rsid w:val="00C64537"/>
    <w:rsid w:val="00C70035"/>
    <w:rsid w:val="00C75D3D"/>
    <w:rsid w:val="00C80561"/>
    <w:rsid w:val="00C81D04"/>
    <w:rsid w:val="00C84C13"/>
    <w:rsid w:val="00C9384C"/>
    <w:rsid w:val="00C93C48"/>
    <w:rsid w:val="00C957F1"/>
    <w:rsid w:val="00C96C7C"/>
    <w:rsid w:val="00C97D78"/>
    <w:rsid w:val="00CA0C4E"/>
    <w:rsid w:val="00CA341B"/>
    <w:rsid w:val="00CA7D76"/>
    <w:rsid w:val="00CA7E58"/>
    <w:rsid w:val="00CB20AB"/>
    <w:rsid w:val="00CB2ED4"/>
    <w:rsid w:val="00CB32E8"/>
    <w:rsid w:val="00CB448A"/>
    <w:rsid w:val="00CB7340"/>
    <w:rsid w:val="00CC44BE"/>
    <w:rsid w:val="00CC63A7"/>
    <w:rsid w:val="00CC77E2"/>
    <w:rsid w:val="00CD0055"/>
    <w:rsid w:val="00CD09F4"/>
    <w:rsid w:val="00CD0FC1"/>
    <w:rsid w:val="00CD6D1C"/>
    <w:rsid w:val="00CE25A6"/>
    <w:rsid w:val="00CE2807"/>
    <w:rsid w:val="00CE657A"/>
    <w:rsid w:val="00CF3959"/>
    <w:rsid w:val="00CF3DE3"/>
    <w:rsid w:val="00CF61B7"/>
    <w:rsid w:val="00D012B0"/>
    <w:rsid w:val="00D0631D"/>
    <w:rsid w:val="00D1047D"/>
    <w:rsid w:val="00D13B9D"/>
    <w:rsid w:val="00D14925"/>
    <w:rsid w:val="00D14FBF"/>
    <w:rsid w:val="00D17A99"/>
    <w:rsid w:val="00D226E3"/>
    <w:rsid w:val="00D2665B"/>
    <w:rsid w:val="00D2721D"/>
    <w:rsid w:val="00D3294A"/>
    <w:rsid w:val="00D35F10"/>
    <w:rsid w:val="00D409BB"/>
    <w:rsid w:val="00D40AF4"/>
    <w:rsid w:val="00D429BB"/>
    <w:rsid w:val="00D42A02"/>
    <w:rsid w:val="00D43E0B"/>
    <w:rsid w:val="00D45E7C"/>
    <w:rsid w:val="00D4657D"/>
    <w:rsid w:val="00D51CAA"/>
    <w:rsid w:val="00D60624"/>
    <w:rsid w:val="00D607E2"/>
    <w:rsid w:val="00D66D98"/>
    <w:rsid w:val="00D67922"/>
    <w:rsid w:val="00D67D20"/>
    <w:rsid w:val="00D71664"/>
    <w:rsid w:val="00D73ACF"/>
    <w:rsid w:val="00D75252"/>
    <w:rsid w:val="00D7533B"/>
    <w:rsid w:val="00D76012"/>
    <w:rsid w:val="00D768EA"/>
    <w:rsid w:val="00D80A37"/>
    <w:rsid w:val="00D8239D"/>
    <w:rsid w:val="00D83717"/>
    <w:rsid w:val="00D87349"/>
    <w:rsid w:val="00D917F7"/>
    <w:rsid w:val="00D93085"/>
    <w:rsid w:val="00D940BF"/>
    <w:rsid w:val="00D9504C"/>
    <w:rsid w:val="00DA1283"/>
    <w:rsid w:val="00DA1D5D"/>
    <w:rsid w:val="00DA489E"/>
    <w:rsid w:val="00DB1BDE"/>
    <w:rsid w:val="00DB2193"/>
    <w:rsid w:val="00DB317F"/>
    <w:rsid w:val="00DB4E43"/>
    <w:rsid w:val="00DB668E"/>
    <w:rsid w:val="00DB6AC0"/>
    <w:rsid w:val="00DC0232"/>
    <w:rsid w:val="00DC2E4F"/>
    <w:rsid w:val="00DC2FDF"/>
    <w:rsid w:val="00DC461D"/>
    <w:rsid w:val="00DC538D"/>
    <w:rsid w:val="00DC64EA"/>
    <w:rsid w:val="00DD1F5A"/>
    <w:rsid w:val="00DD3618"/>
    <w:rsid w:val="00DD3D91"/>
    <w:rsid w:val="00DD4488"/>
    <w:rsid w:val="00DD6207"/>
    <w:rsid w:val="00DD6262"/>
    <w:rsid w:val="00DE0035"/>
    <w:rsid w:val="00DE39DC"/>
    <w:rsid w:val="00DE40A6"/>
    <w:rsid w:val="00DE465E"/>
    <w:rsid w:val="00DE5792"/>
    <w:rsid w:val="00DE6FE8"/>
    <w:rsid w:val="00DF0367"/>
    <w:rsid w:val="00DF03A1"/>
    <w:rsid w:val="00DF0767"/>
    <w:rsid w:val="00DF2291"/>
    <w:rsid w:val="00DF6426"/>
    <w:rsid w:val="00DF71CB"/>
    <w:rsid w:val="00E00364"/>
    <w:rsid w:val="00E01212"/>
    <w:rsid w:val="00E04F10"/>
    <w:rsid w:val="00E05E2A"/>
    <w:rsid w:val="00E07B9A"/>
    <w:rsid w:val="00E105C2"/>
    <w:rsid w:val="00E14513"/>
    <w:rsid w:val="00E1475F"/>
    <w:rsid w:val="00E156CE"/>
    <w:rsid w:val="00E204AE"/>
    <w:rsid w:val="00E21A17"/>
    <w:rsid w:val="00E24CF9"/>
    <w:rsid w:val="00E27A9A"/>
    <w:rsid w:val="00E306C7"/>
    <w:rsid w:val="00E3176C"/>
    <w:rsid w:val="00E345DE"/>
    <w:rsid w:val="00E36397"/>
    <w:rsid w:val="00E366A8"/>
    <w:rsid w:val="00E37F50"/>
    <w:rsid w:val="00E420E8"/>
    <w:rsid w:val="00E42BEF"/>
    <w:rsid w:val="00E43999"/>
    <w:rsid w:val="00E47145"/>
    <w:rsid w:val="00E51B81"/>
    <w:rsid w:val="00E526EC"/>
    <w:rsid w:val="00E55891"/>
    <w:rsid w:val="00E55B0F"/>
    <w:rsid w:val="00E55BBE"/>
    <w:rsid w:val="00E560B1"/>
    <w:rsid w:val="00E56436"/>
    <w:rsid w:val="00E572E0"/>
    <w:rsid w:val="00E5769A"/>
    <w:rsid w:val="00E605C8"/>
    <w:rsid w:val="00E60807"/>
    <w:rsid w:val="00E63B35"/>
    <w:rsid w:val="00E64E7B"/>
    <w:rsid w:val="00E6783C"/>
    <w:rsid w:val="00E702A1"/>
    <w:rsid w:val="00E70EE2"/>
    <w:rsid w:val="00E71C93"/>
    <w:rsid w:val="00E80320"/>
    <w:rsid w:val="00E8034B"/>
    <w:rsid w:val="00E80FA4"/>
    <w:rsid w:val="00E8231B"/>
    <w:rsid w:val="00E839DB"/>
    <w:rsid w:val="00E83BAC"/>
    <w:rsid w:val="00E85D6A"/>
    <w:rsid w:val="00E87AB8"/>
    <w:rsid w:val="00E87E4E"/>
    <w:rsid w:val="00E90F26"/>
    <w:rsid w:val="00E9100E"/>
    <w:rsid w:val="00E956BD"/>
    <w:rsid w:val="00E95CD3"/>
    <w:rsid w:val="00E9656B"/>
    <w:rsid w:val="00EA20ED"/>
    <w:rsid w:val="00EA34D8"/>
    <w:rsid w:val="00EA3741"/>
    <w:rsid w:val="00EA7265"/>
    <w:rsid w:val="00EB3C92"/>
    <w:rsid w:val="00EB4649"/>
    <w:rsid w:val="00EB5A46"/>
    <w:rsid w:val="00EB6C38"/>
    <w:rsid w:val="00EB76A1"/>
    <w:rsid w:val="00EC1039"/>
    <w:rsid w:val="00EC1A2D"/>
    <w:rsid w:val="00EC46B5"/>
    <w:rsid w:val="00EC5C7E"/>
    <w:rsid w:val="00EC6AB8"/>
    <w:rsid w:val="00EC6EB6"/>
    <w:rsid w:val="00ED0563"/>
    <w:rsid w:val="00ED1176"/>
    <w:rsid w:val="00ED1E8F"/>
    <w:rsid w:val="00ED2703"/>
    <w:rsid w:val="00ED3E8D"/>
    <w:rsid w:val="00ED5B72"/>
    <w:rsid w:val="00ED7127"/>
    <w:rsid w:val="00ED76A1"/>
    <w:rsid w:val="00EE0B77"/>
    <w:rsid w:val="00EE43A6"/>
    <w:rsid w:val="00EE5F8A"/>
    <w:rsid w:val="00EE6C5A"/>
    <w:rsid w:val="00EF183F"/>
    <w:rsid w:val="00EF33DB"/>
    <w:rsid w:val="00EF5061"/>
    <w:rsid w:val="00EF701D"/>
    <w:rsid w:val="00F03570"/>
    <w:rsid w:val="00F03CC8"/>
    <w:rsid w:val="00F07759"/>
    <w:rsid w:val="00F07DA7"/>
    <w:rsid w:val="00F1076B"/>
    <w:rsid w:val="00F10ED0"/>
    <w:rsid w:val="00F1140B"/>
    <w:rsid w:val="00F13936"/>
    <w:rsid w:val="00F143CC"/>
    <w:rsid w:val="00F21644"/>
    <w:rsid w:val="00F2596A"/>
    <w:rsid w:val="00F2717F"/>
    <w:rsid w:val="00F31628"/>
    <w:rsid w:val="00F320D0"/>
    <w:rsid w:val="00F33BB2"/>
    <w:rsid w:val="00F35132"/>
    <w:rsid w:val="00F3647A"/>
    <w:rsid w:val="00F36849"/>
    <w:rsid w:val="00F403FB"/>
    <w:rsid w:val="00F41824"/>
    <w:rsid w:val="00F41C06"/>
    <w:rsid w:val="00F42CC3"/>
    <w:rsid w:val="00F478B9"/>
    <w:rsid w:val="00F52E63"/>
    <w:rsid w:val="00F54A45"/>
    <w:rsid w:val="00F56496"/>
    <w:rsid w:val="00F570DA"/>
    <w:rsid w:val="00F57520"/>
    <w:rsid w:val="00F61B85"/>
    <w:rsid w:val="00F656DD"/>
    <w:rsid w:val="00F67AE0"/>
    <w:rsid w:val="00F70210"/>
    <w:rsid w:val="00F707B2"/>
    <w:rsid w:val="00F71037"/>
    <w:rsid w:val="00F73345"/>
    <w:rsid w:val="00F76263"/>
    <w:rsid w:val="00F77182"/>
    <w:rsid w:val="00F80396"/>
    <w:rsid w:val="00F84AA1"/>
    <w:rsid w:val="00F85212"/>
    <w:rsid w:val="00F85F4E"/>
    <w:rsid w:val="00F86408"/>
    <w:rsid w:val="00F92E51"/>
    <w:rsid w:val="00FA101A"/>
    <w:rsid w:val="00FA1311"/>
    <w:rsid w:val="00FA30CF"/>
    <w:rsid w:val="00FA4343"/>
    <w:rsid w:val="00FA5048"/>
    <w:rsid w:val="00FA5522"/>
    <w:rsid w:val="00FA66E8"/>
    <w:rsid w:val="00FA6DA8"/>
    <w:rsid w:val="00FA7B7A"/>
    <w:rsid w:val="00FB41A1"/>
    <w:rsid w:val="00FB4AF7"/>
    <w:rsid w:val="00FB71FC"/>
    <w:rsid w:val="00FC064D"/>
    <w:rsid w:val="00FC0BA1"/>
    <w:rsid w:val="00FC4C8E"/>
    <w:rsid w:val="00FC581F"/>
    <w:rsid w:val="00FC592E"/>
    <w:rsid w:val="00FC5D34"/>
    <w:rsid w:val="00FD014B"/>
    <w:rsid w:val="00FD15F1"/>
    <w:rsid w:val="00FD1D66"/>
    <w:rsid w:val="00FD225C"/>
    <w:rsid w:val="00FE0383"/>
    <w:rsid w:val="00FE1BEB"/>
    <w:rsid w:val="00FE6484"/>
    <w:rsid w:val="00FE7921"/>
    <w:rsid w:val="00FE7B38"/>
    <w:rsid w:val="00FF1A95"/>
    <w:rsid w:val="00FF2178"/>
    <w:rsid w:val="00FF21F1"/>
    <w:rsid w:val="00FF2E2C"/>
    <w:rsid w:val="00FF3989"/>
    <w:rsid w:val="00FF4C4B"/>
    <w:rsid w:val="00FF4F26"/>
    <w:rsid w:val="00FF52B1"/>
    <w:rsid w:val="00FF5DD5"/>
    <w:rsid w:val="00FF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037771E6"/>
  <w15:docId w15:val="{63C0AEBD-C8E4-4E10-8CBF-BDD899F9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51CAA"/>
    <w:pPr>
      <w:spacing w:line="312" w:lineRule="auto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57834"/>
    <w:pPr>
      <w:pageBreakBefore/>
      <w:numPr>
        <w:numId w:val="1"/>
      </w:numPr>
      <w:spacing w:after="120" w:line="240" w:lineRule="auto"/>
      <w:ind w:left="567" w:hanging="567"/>
      <w:outlineLvl w:val="0"/>
    </w:pPr>
    <w:rPr>
      <w:rFonts w:cs="Arial"/>
      <w:b/>
    </w:rPr>
  </w:style>
  <w:style w:type="paragraph" w:styleId="Heading2">
    <w:name w:val="heading 2"/>
    <w:basedOn w:val="Normal"/>
    <w:next w:val="Normal"/>
    <w:qFormat/>
    <w:rsid w:val="003619E0"/>
    <w:pPr>
      <w:numPr>
        <w:ilvl w:val="1"/>
        <w:numId w:val="1"/>
      </w:numPr>
      <w:spacing w:before="120" w:after="120" w:line="240" w:lineRule="auto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3619E0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cs="Arial"/>
      <w:b/>
      <w:bCs/>
      <w:szCs w:val="22"/>
    </w:rPr>
  </w:style>
  <w:style w:type="paragraph" w:styleId="Heading4">
    <w:name w:val="heading 4"/>
    <w:basedOn w:val="Normal"/>
    <w:next w:val="Normal"/>
    <w:link w:val="Heading4Char"/>
    <w:qFormat/>
    <w:rsid w:val="003619E0"/>
    <w:pPr>
      <w:keepNext/>
      <w:numPr>
        <w:ilvl w:val="3"/>
        <w:numId w:val="1"/>
      </w:numPr>
      <w:jc w:val="right"/>
      <w:outlineLvl w:val="3"/>
    </w:pPr>
    <w:rPr>
      <w:b/>
      <w:bCs/>
      <w:color w:val="FFFFFF"/>
      <w:sz w:val="36"/>
    </w:rPr>
  </w:style>
  <w:style w:type="paragraph" w:styleId="Heading5">
    <w:name w:val="heading 5"/>
    <w:basedOn w:val="Normal"/>
    <w:next w:val="Normal"/>
    <w:qFormat/>
    <w:rsid w:val="003619E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619E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3619E0"/>
    <w:pPr>
      <w:keepNext/>
      <w:numPr>
        <w:ilvl w:val="6"/>
        <w:numId w:val="1"/>
      </w:numPr>
      <w:spacing w:line="240" w:lineRule="auto"/>
      <w:jc w:val="both"/>
      <w:outlineLvl w:val="6"/>
    </w:pPr>
    <w:rPr>
      <w:b/>
      <w:bCs/>
      <w:i/>
      <w:sz w:val="16"/>
      <w:szCs w:val="20"/>
    </w:rPr>
  </w:style>
  <w:style w:type="paragraph" w:styleId="Heading8">
    <w:name w:val="heading 8"/>
    <w:basedOn w:val="Normal"/>
    <w:next w:val="Normal"/>
    <w:qFormat/>
    <w:rsid w:val="003619E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619E0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3619E0"/>
    <w:rPr>
      <w:rFonts w:ascii="Arial" w:hAnsi="Arial"/>
      <w:b/>
      <w:bCs/>
      <w:color w:val="FFFFFF"/>
      <w:sz w:val="36"/>
      <w:szCs w:val="24"/>
      <w:lang w:eastAsia="en-US"/>
    </w:rPr>
  </w:style>
  <w:style w:type="paragraph" w:styleId="BalloonText">
    <w:name w:val="Balloon Text"/>
    <w:basedOn w:val="Normal"/>
    <w:semiHidden/>
    <w:rsid w:val="001D6616"/>
    <w:rPr>
      <w:rFonts w:ascii="Tahoma" w:hAnsi="Tahoma" w:cs="Tahoma"/>
      <w:sz w:val="16"/>
      <w:szCs w:val="16"/>
    </w:rPr>
  </w:style>
  <w:style w:type="paragraph" w:customStyle="1" w:styleId="BodyText1">
    <w:name w:val="Body Text 1"/>
    <w:basedOn w:val="Normal"/>
    <w:link w:val="BodyText1Char"/>
    <w:rsid w:val="008A702C"/>
    <w:pPr>
      <w:spacing w:after="120" w:line="240" w:lineRule="auto"/>
      <w:ind w:left="567"/>
    </w:pPr>
  </w:style>
  <w:style w:type="character" w:customStyle="1" w:styleId="BodyText1Char">
    <w:name w:val="Body Text 1 Char"/>
    <w:link w:val="BodyText1"/>
    <w:rsid w:val="008114F3"/>
    <w:rPr>
      <w:rFonts w:ascii="Arial" w:hAnsi="Arial"/>
      <w:sz w:val="22"/>
      <w:szCs w:val="24"/>
      <w:lang w:val="en-AU" w:eastAsia="en-US" w:bidi="ar-SA"/>
    </w:rPr>
  </w:style>
  <w:style w:type="paragraph" w:styleId="CommentText">
    <w:name w:val="annotation text"/>
    <w:basedOn w:val="Normal"/>
    <w:semiHidden/>
    <w:rsid w:val="00A6713D"/>
    <w:rPr>
      <w:sz w:val="20"/>
      <w:szCs w:val="20"/>
    </w:rPr>
  </w:style>
  <w:style w:type="paragraph" w:styleId="Header">
    <w:name w:val="header"/>
    <w:basedOn w:val="Normal"/>
    <w:link w:val="HeaderChar"/>
    <w:rsid w:val="008D0740"/>
    <w:pPr>
      <w:tabs>
        <w:tab w:val="center" w:pos="4153"/>
        <w:tab w:val="right" w:pos="8306"/>
      </w:tabs>
    </w:pPr>
    <w:rPr>
      <w:sz w:val="24"/>
    </w:rPr>
  </w:style>
  <w:style w:type="paragraph" w:styleId="Footer">
    <w:name w:val="footer"/>
    <w:basedOn w:val="Normal"/>
    <w:link w:val="FooterChar"/>
    <w:uiPriority w:val="99"/>
    <w:rsid w:val="008D0740"/>
    <w:pPr>
      <w:tabs>
        <w:tab w:val="center" w:pos="4153"/>
        <w:tab w:val="right" w:pos="8306"/>
      </w:tabs>
    </w:pPr>
    <w:rPr>
      <w:sz w:val="24"/>
    </w:rPr>
  </w:style>
  <w:style w:type="character" w:customStyle="1" w:styleId="FooterChar">
    <w:name w:val="Footer Char"/>
    <w:link w:val="Footer"/>
    <w:uiPriority w:val="99"/>
    <w:rsid w:val="005D053E"/>
    <w:rPr>
      <w:rFonts w:ascii="Trebuchet MS" w:hAnsi="Trebuchet MS"/>
      <w:sz w:val="24"/>
      <w:szCs w:val="24"/>
      <w:lang w:val="en-AU" w:eastAsia="en-US"/>
    </w:rPr>
  </w:style>
  <w:style w:type="paragraph" w:styleId="TOC2">
    <w:name w:val="toc 2"/>
    <w:basedOn w:val="Normal"/>
    <w:next w:val="Normal"/>
    <w:autoRedefine/>
    <w:uiPriority w:val="39"/>
    <w:rsid w:val="00A06656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891964"/>
    <w:pPr>
      <w:ind w:left="440"/>
    </w:pPr>
    <w:rPr>
      <w:color w:val="000000"/>
    </w:rPr>
  </w:style>
  <w:style w:type="paragraph" w:styleId="DocumentMap">
    <w:name w:val="Document Map"/>
    <w:basedOn w:val="Normal"/>
    <w:semiHidden/>
    <w:rsid w:val="008D0740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rsid w:val="008D0740"/>
    <w:pPr>
      <w:spacing w:line="240" w:lineRule="auto"/>
    </w:pPr>
    <w:rPr>
      <w:szCs w:val="20"/>
    </w:rPr>
  </w:style>
  <w:style w:type="paragraph" w:styleId="BodyText3">
    <w:name w:val="Body Text 3"/>
    <w:basedOn w:val="Normal"/>
    <w:rsid w:val="008D0740"/>
    <w:pPr>
      <w:spacing w:line="240" w:lineRule="auto"/>
    </w:pPr>
    <w:rPr>
      <w:sz w:val="16"/>
      <w:szCs w:val="20"/>
    </w:rPr>
  </w:style>
  <w:style w:type="paragraph" w:styleId="Title">
    <w:name w:val="Title"/>
    <w:basedOn w:val="Normal"/>
    <w:qFormat/>
    <w:rsid w:val="008D0740"/>
    <w:pPr>
      <w:spacing w:before="60" w:after="60" w:line="240" w:lineRule="auto"/>
      <w:jc w:val="center"/>
      <w:outlineLvl w:val="0"/>
    </w:pPr>
    <w:rPr>
      <w:rFonts w:cs="Arial"/>
      <w:b/>
      <w:bCs/>
      <w:color w:val="FFFFFF"/>
      <w:kern w:val="28"/>
      <w:sz w:val="56"/>
      <w:szCs w:val="32"/>
    </w:rPr>
  </w:style>
  <w:style w:type="character" w:styleId="Hyperlink">
    <w:name w:val="Hyperlink"/>
    <w:uiPriority w:val="99"/>
    <w:rsid w:val="008E2BA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qFormat/>
    <w:rsid w:val="008E2BA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i/>
      <w:iCs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F61B85"/>
    <w:pPr>
      <w:tabs>
        <w:tab w:val="left" w:pos="724"/>
        <w:tab w:val="right" w:pos="9593"/>
      </w:tabs>
      <w:spacing w:after="20" w:line="240" w:lineRule="auto"/>
      <w:jc w:val="center"/>
    </w:pPr>
    <w:rPr>
      <w:smallCaps/>
    </w:rPr>
  </w:style>
  <w:style w:type="table" w:styleId="TableGrid">
    <w:name w:val="Table Grid"/>
    <w:basedOn w:val="TableNormal"/>
    <w:uiPriority w:val="59"/>
    <w:rsid w:val="00761DA3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B46C97"/>
    <w:rPr>
      <w:sz w:val="16"/>
      <w:szCs w:val="16"/>
    </w:rPr>
  </w:style>
  <w:style w:type="paragraph" w:styleId="CommentSubject">
    <w:name w:val="annotation subject"/>
    <w:basedOn w:val="Normal"/>
    <w:semiHidden/>
    <w:rsid w:val="001D6616"/>
    <w:rPr>
      <w:b/>
      <w:bCs/>
      <w:sz w:val="20"/>
      <w:szCs w:val="20"/>
    </w:rPr>
  </w:style>
  <w:style w:type="paragraph" w:customStyle="1" w:styleId="TableGridHeading">
    <w:name w:val="Table Grid Heading"/>
    <w:basedOn w:val="Normal"/>
    <w:rsid w:val="008B4070"/>
    <w:pPr>
      <w:spacing w:before="40" w:after="40" w:line="240" w:lineRule="auto"/>
    </w:pPr>
    <w:rPr>
      <w:rFonts w:eastAsia="SimSun" w:cs="Arial"/>
      <w:b/>
      <w:szCs w:val="22"/>
    </w:rPr>
  </w:style>
  <w:style w:type="paragraph" w:styleId="BodyText">
    <w:name w:val="Body Text"/>
    <w:basedOn w:val="Normal"/>
    <w:rsid w:val="00CB448A"/>
    <w:pPr>
      <w:spacing w:after="120"/>
    </w:pPr>
  </w:style>
  <w:style w:type="character" w:customStyle="1" w:styleId="Heading3Char">
    <w:name w:val="Heading 3 Char"/>
    <w:link w:val="Heading3"/>
    <w:rsid w:val="00D14FBF"/>
    <w:rPr>
      <w:rFonts w:ascii="Arial" w:hAnsi="Arial" w:cs="Arial"/>
      <w:b/>
      <w:bCs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0755F1"/>
    <w:rPr>
      <w:rFonts w:ascii="Trebuchet MS" w:hAnsi="Trebuchet MS"/>
      <w:sz w:val="22"/>
      <w:szCs w:val="24"/>
      <w:lang w:eastAsia="en-US"/>
    </w:rPr>
  </w:style>
  <w:style w:type="paragraph" w:styleId="BodyTextIndent">
    <w:name w:val="Body Text Indent"/>
    <w:basedOn w:val="Normal"/>
    <w:rsid w:val="0064685B"/>
    <w:pPr>
      <w:numPr>
        <w:numId w:val="2"/>
      </w:numPr>
      <w:tabs>
        <w:tab w:val="left" w:pos="992"/>
      </w:tabs>
      <w:spacing w:after="120" w:line="240" w:lineRule="auto"/>
    </w:pPr>
  </w:style>
  <w:style w:type="character" w:customStyle="1" w:styleId="Heading1Char">
    <w:name w:val="Heading 1 Char"/>
    <w:link w:val="Heading1"/>
    <w:rsid w:val="004531C5"/>
    <w:rPr>
      <w:rFonts w:ascii="Arial" w:hAnsi="Arial" w:cs="Arial"/>
      <w:b/>
      <w:sz w:val="22"/>
      <w:szCs w:val="24"/>
      <w:lang w:eastAsia="en-US"/>
    </w:rPr>
  </w:style>
  <w:style w:type="paragraph" w:styleId="NoSpacing">
    <w:name w:val="No Spacing"/>
    <w:uiPriority w:val="1"/>
    <w:qFormat/>
    <w:rsid w:val="005F4FCB"/>
    <w:rPr>
      <w:rFonts w:ascii="Trebuchet MS" w:hAnsi="Trebuchet MS"/>
      <w:sz w:val="22"/>
      <w:szCs w:val="24"/>
      <w:lang w:eastAsia="en-US"/>
    </w:rPr>
  </w:style>
  <w:style w:type="character" w:styleId="Emphasis">
    <w:name w:val="Emphasis"/>
    <w:basedOn w:val="DefaultParagraphFont"/>
    <w:qFormat/>
    <w:rsid w:val="00CA7D76"/>
    <w:rPr>
      <w:i/>
      <w:iCs/>
    </w:rPr>
  </w:style>
  <w:style w:type="character" w:styleId="PageNumber">
    <w:name w:val="page number"/>
    <w:basedOn w:val="DefaultParagraphFont"/>
    <w:rsid w:val="00FF1A95"/>
  </w:style>
  <w:style w:type="character" w:customStyle="1" w:styleId="HeaderChar">
    <w:name w:val="Header Char"/>
    <w:link w:val="Header"/>
    <w:locked/>
    <w:rsid w:val="00FF1A95"/>
    <w:rPr>
      <w:rFonts w:ascii="Trebuchet MS" w:hAnsi="Trebuchet MS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semiHidden/>
    <w:unhideWhenUsed/>
    <w:rsid w:val="002E611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E6116"/>
    <w:rPr>
      <w:rFonts w:ascii="Trebuchet MS" w:hAnsi="Trebuchet MS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4F4F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4.tmp" Id="rId13" /><Relationship Type="http://schemas.openxmlformats.org/officeDocument/2006/relationships/image" Target="media/image9.tmp" Id="rId18" /><Relationship Type="http://schemas.openxmlformats.org/officeDocument/2006/relationships/numbering" Target="numbering.xml" Id="rId3" /><Relationship Type="http://schemas.openxmlformats.org/officeDocument/2006/relationships/footer" Target="footer2.xml" Id="rId21" /><Relationship Type="http://schemas.openxmlformats.org/officeDocument/2006/relationships/footnotes" Target="footnotes.xml" Id="rId7" /><Relationship Type="http://schemas.openxmlformats.org/officeDocument/2006/relationships/image" Target="media/image3.tmp" Id="rId12" /><Relationship Type="http://schemas.openxmlformats.org/officeDocument/2006/relationships/image" Target="media/image8.tmp" Id="rId17" /><Relationship Type="http://schemas.openxmlformats.org/officeDocument/2006/relationships/customXml" Target="../customXml/item2.xml" Id="rId2" /><Relationship Type="http://schemas.openxmlformats.org/officeDocument/2006/relationships/image" Target="media/image7.tmp" Id="rId16" /><Relationship Type="http://schemas.openxmlformats.org/officeDocument/2006/relationships/header" Target="header1.xml" Id="rId20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settings" Target="settings.xml" Id="rId5" /><Relationship Type="http://schemas.openxmlformats.org/officeDocument/2006/relationships/image" Target="media/image6.tmp" Id="rId15" /><Relationship Type="http://schemas.openxmlformats.org/officeDocument/2006/relationships/theme" Target="theme/theme1.xml" Id="rId23" /><Relationship Type="http://schemas.openxmlformats.org/officeDocument/2006/relationships/footer" Target="footer1.xml" Id="rId10" /><Relationship Type="http://schemas.openxmlformats.org/officeDocument/2006/relationships/image" Target="media/image10.tmp" Id="rId19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5.tmp" Id="rId14" /><Relationship Type="http://schemas.openxmlformats.org/officeDocument/2006/relationships/fontTable" Target="fontTable.xml" Id="rId22" /><Relationship Type="http://schemas.openxmlformats.org/officeDocument/2006/relationships/customXml" Target="/customXML/item3.xml" Id="R4a5615c9a383462a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S\FINANCE\FIN_SERV\Financial%20Training%20&amp;%20Systems%20Support\Purchasing%20Area\Helpcard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9676E22B47CC48CBA49BA16071DCFF24" version="1.0.0">
  <systemFields>
    <field name="Objective-Id">
      <value order="0">A3659958</value>
    </field>
    <field name="Objective-Title">
      <value order="0">Computron G2 Procurement Portal - Approving Purchase Orders in Procurement Portal</value>
    </field>
    <field name="Objective-Description">
      <value order="0"/>
    </field>
    <field name="Objective-CreationStamp">
      <value order="0">2016-02-10T00:25:38Z</value>
    </field>
    <field name="Objective-IsApproved">
      <value order="0">false</value>
    </field>
    <field name="Objective-IsPublished">
      <value order="0">true</value>
    </field>
    <field name="Objective-DatePublished">
      <value order="0">2020-03-29T04:54:12Z</value>
    </field>
    <field name="Objective-ModificationStamp">
      <value order="0">2020-09-01T04:06:42Z</value>
    </field>
    <field name="Objective-Owner">
      <value order="0">Claude Curelea</value>
    </field>
    <field name="Objective-Path">
      <value order="0">Objective Global Folder:..Information Management:Information Management Procedures:Information Technology (IT) Business Continuity Procedures:Documentation ready</value>
    </field>
    <field name="Objective-Parent">
      <value order="0">Documentation ready</value>
    </field>
    <field name="Objective-State">
      <value order="0">Published</value>
    </field>
    <field name="Objective-VersionId">
      <value order="0">vA8469505</value>
    </field>
    <field name="Objective-Version">
      <value order="0">6.0</value>
    </field>
    <field name="Objective-VersionNumber">
      <value order="0">6</value>
    </field>
    <field name="Objective-VersionComment">
      <value order="0"/>
    </field>
    <field name="Objective-FileNumber">
      <value order="0">qA420088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Information Systems &amp; Projects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2.xml><?xml version="1.0" encoding="utf-8"?>
<ds:datastoreItem xmlns:ds="http://schemas.openxmlformats.org/officeDocument/2006/customXml" ds:itemID="{FD5FA3F6-FE37-4397-84DC-C696A02AA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Helpcard Template</Template>
  <TotalTime>0</TotalTime>
  <Pages>6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Property Field</vt:lpstr>
    </vt:vector>
  </TitlesOfParts>
  <Company>City of Greater Dandenong</Company>
  <LinksUpToDate>false</LinksUpToDate>
  <CharactersWithSpaces>996</CharactersWithSpaces>
  <SharedDoc>false</SharedDoc>
  <HLinks>
    <vt:vector size="204" baseType="variant">
      <vt:variant>
        <vt:i4>4259917</vt:i4>
      </vt:variant>
      <vt:variant>
        <vt:i4>198</vt:i4>
      </vt:variant>
      <vt:variant>
        <vt:i4>0</vt:i4>
      </vt:variant>
      <vt:variant>
        <vt:i4>5</vt:i4>
      </vt:variant>
      <vt:variant>
        <vt:lpwstr>http://hbccfin/procurementportal</vt:lpwstr>
      </vt:variant>
      <vt:variant>
        <vt:lpwstr/>
      </vt:variant>
      <vt:variant>
        <vt:i4>5177422</vt:i4>
      </vt:variant>
      <vt:variant>
        <vt:i4>195</vt:i4>
      </vt:variant>
      <vt:variant>
        <vt:i4>0</vt:i4>
      </vt:variant>
      <vt:variant>
        <vt:i4>5</vt:i4>
      </vt:variant>
      <vt:variant>
        <vt:lpwstr>http://hbccfin/g2</vt:lpwstr>
      </vt:variant>
      <vt:variant>
        <vt:lpwstr/>
      </vt:variant>
      <vt:variant>
        <vt:i4>1441854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_Toc405363914</vt:lpwstr>
      </vt:variant>
      <vt:variant>
        <vt:i4>1441854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_Toc405363913</vt:lpwstr>
      </vt:variant>
      <vt:variant>
        <vt:i4>1441854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_Toc405363912</vt:lpwstr>
      </vt:variant>
      <vt:variant>
        <vt:i4>1441854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_Toc405363911</vt:lpwstr>
      </vt:variant>
      <vt:variant>
        <vt:i4>1441854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_Toc405363910</vt:lpwstr>
      </vt:variant>
      <vt:variant>
        <vt:i4>1507390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_Toc405363909</vt:lpwstr>
      </vt:variant>
      <vt:variant>
        <vt:i4>1507390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_Toc405363908</vt:lpwstr>
      </vt:variant>
      <vt:variant>
        <vt:i4>1507390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_Toc405363907</vt:lpwstr>
      </vt:variant>
      <vt:variant>
        <vt:i4>1507390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_Toc405363906</vt:lpwstr>
      </vt:variant>
      <vt:variant>
        <vt:i4>1507390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_Toc405363905</vt:lpwstr>
      </vt:variant>
      <vt:variant>
        <vt:i4>1507390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_Toc405363904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_Toc405363903</vt:lpwstr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_Toc405363902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_Toc405363901</vt:lpwstr>
      </vt:variant>
      <vt:variant>
        <vt:i4>1507390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_Toc405363900</vt:lpwstr>
      </vt:variant>
      <vt:variant>
        <vt:i4>1966143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_Toc405363899</vt:lpwstr>
      </vt:variant>
      <vt:variant>
        <vt:i4>1966143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_Toc405363898</vt:lpwstr>
      </vt:variant>
      <vt:variant>
        <vt:i4>1966143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_Toc405363897</vt:lpwstr>
      </vt:variant>
      <vt:variant>
        <vt:i4>1966143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_Toc405363896</vt:lpwstr>
      </vt:variant>
      <vt:variant>
        <vt:i4>1966143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_Toc405363895</vt:lpwstr>
      </vt:variant>
      <vt:variant>
        <vt:i4>1966143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_Toc405363894</vt:lpwstr>
      </vt:variant>
      <vt:variant>
        <vt:i4>1966143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_Toc405363893</vt:lpwstr>
      </vt:variant>
      <vt:variant>
        <vt:i4>1966143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_Toc405363892</vt:lpwstr>
      </vt:variant>
      <vt:variant>
        <vt:i4>1966143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_Toc405363891</vt:lpwstr>
      </vt:variant>
      <vt:variant>
        <vt:i4>1966143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_Toc405363890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_Toc405363889</vt:lpwstr>
      </vt:variant>
      <vt:variant>
        <vt:i4>2031679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_Toc405363888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_Toc405363887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_Toc405363886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_Toc405363885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_Toc405363884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_Toc405363883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Property Field</dc:title>
  <dc:creator>administrator</dc:creator>
  <cp:lastModifiedBy>61410467463</cp:lastModifiedBy>
  <cp:revision>2</cp:revision>
  <cp:lastPrinted>2016-02-11T00:31:00Z</cp:lastPrinted>
  <dcterms:created xsi:type="dcterms:W3CDTF">2020-03-29T04:52:00Z</dcterms:created>
  <dcterms:modified xsi:type="dcterms:W3CDTF">2020-03-29T04:52:00Z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(Contact Name)</vt:lpwstr>
  </property>
  <property fmtid="{D5CDD505-2E9C-101B-9397-08002B2CF9AE}" pid="3" name="Ext">
    <vt:lpwstr>###</vt:lpwstr>
  </property>
  <property fmtid="{D5CDD505-2E9C-101B-9397-08002B2CF9AE}" pid="4" name="Last Updated By">
    <vt:lpwstr>Insert Last Update name</vt:lpwstr>
  </property>
  <property fmtid="{D5CDD505-2E9C-101B-9397-08002B2CF9AE}" pid="5" name="Last updated on">
    <vt:lpwstr>Insert last updated date</vt:lpwstr>
  </property>
  <property fmtid="{D5CDD505-2E9C-101B-9397-08002B2CF9AE}" pid="6" name="Objective-Id">
    <vt:lpwstr>A3659958</vt:lpwstr>
  </property>
  <property fmtid="{D5CDD505-2E9C-101B-9397-08002B2CF9AE}" pid="7" name="Objective-Title">
    <vt:lpwstr>Computron G2 Procurement Portal - Approving Purchase Orders in Procurement Portal</vt:lpwstr>
  </property>
  <property fmtid="{D5CDD505-2E9C-101B-9397-08002B2CF9AE}" pid="8" name="Objective-Comment">
    <vt:lpwstr/>
  </property>
  <property fmtid="{D5CDD505-2E9C-101B-9397-08002B2CF9AE}" pid="9" name="Objective-CreationStamp">
    <vt:filetime>2016-02-10T00:25:38Z</vt:filetime>
  </property>
  <property fmtid="{D5CDD505-2E9C-101B-9397-08002B2CF9AE}" pid="10" name="Objective-IsApproved">
    <vt:bool>false</vt:bool>
  </property>
  <property fmtid="{D5CDD505-2E9C-101B-9397-08002B2CF9AE}" pid="11" name="Objective-IsPublished">
    <vt:bool>true</vt:bool>
  </property>
  <property fmtid="{D5CDD505-2E9C-101B-9397-08002B2CF9AE}" pid="12" name="Objective-DatePublished">
    <vt:filetime>2020-03-29T04:54:12Z</vt:filetime>
  </property>
  <property fmtid="{D5CDD505-2E9C-101B-9397-08002B2CF9AE}" pid="13" name="Objective-ModificationStamp">
    <vt:filetime>2020-09-01T04:06:42Z</vt:filetime>
  </property>
  <property fmtid="{D5CDD505-2E9C-101B-9397-08002B2CF9AE}" pid="14" name="Objective-Owner">
    <vt:lpwstr>Claude Curelea</vt:lpwstr>
  </property>
  <property fmtid="{D5CDD505-2E9C-101B-9397-08002B2CF9AE}" pid="15" name="Objective-Path">
    <vt:lpwstr>Objective Global Folder:..Information Management:Information Management Procedures:Information Technology (IT) Business Continuity Procedures:Documentation ready</vt:lpwstr>
  </property>
  <property fmtid="{D5CDD505-2E9C-101B-9397-08002B2CF9AE}" pid="16" name="Objective-Parent">
    <vt:lpwstr>Documentation ready</vt:lpwstr>
  </property>
  <property fmtid="{D5CDD505-2E9C-101B-9397-08002B2CF9AE}" pid="17" name="Objective-State">
    <vt:lpwstr>Published</vt:lpwstr>
  </property>
  <property fmtid="{D5CDD505-2E9C-101B-9397-08002B2CF9AE}" pid="18" name="Objective-Version">
    <vt:lpwstr>6.0</vt:lpwstr>
  </property>
  <property fmtid="{D5CDD505-2E9C-101B-9397-08002B2CF9AE}" pid="19" name="Objective-VersionNumber">
    <vt:r8>6</vt:r8>
  </property>
  <property fmtid="{D5CDD505-2E9C-101B-9397-08002B2CF9AE}" pid="20" name="Objective-VersionComment">
    <vt:lpwstr/>
  </property>
  <property fmtid="{D5CDD505-2E9C-101B-9397-08002B2CF9AE}" pid="21" name="Objective-FileNumber">
    <vt:lpwstr>qA420088</vt:lpwstr>
  </property>
  <property fmtid="{D5CDD505-2E9C-101B-9397-08002B2CF9AE}" pid="22" name="Objective-Classification">
    <vt:lpwstr/>
  </property>
  <property fmtid="{D5CDD505-2E9C-101B-9397-08002B2CF9AE}" pid="23" name="Objective-Caveats">
    <vt:lpwstr/>
  </property>
  <property fmtid="{D5CDD505-2E9C-101B-9397-08002B2CF9AE}" pid="24" name="Objective-Connect Creator [system]">
    <vt:lpwstr>pkosastra@computronsoftware.com</vt:lpwstr>
  </property>
  <property fmtid="{D5CDD505-2E9C-101B-9397-08002B2CF9AE}" pid="25" name="Objective-Business Unit [system]">
    <vt:lpwstr>Information Systems &amp; Projects</vt:lpwstr>
  </property>
  <property fmtid="{D5CDD505-2E9C-101B-9397-08002B2CF9AE}" pid="26" name="Objective-Corporate Document Type [system]">
    <vt:lpwstr/>
  </property>
  <property fmtid="{D5CDD505-2E9C-101B-9397-08002B2CF9AE}" pid="27" name="Objective-Records Audit Vital Record [system]">
    <vt:lpwstr/>
  </property>
  <property fmtid="{D5CDD505-2E9C-101B-9397-08002B2CF9AE}" pid="28" name="Objective-Records Audit Date [system]">
    <vt:lpwstr/>
  </property>
  <property fmtid="{D5CDD505-2E9C-101B-9397-08002B2CF9AE}" pid="29" name="Objective-Description">
    <vt:lpwstr/>
  </property>
  <property fmtid="{D5CDD505-2E9C-101B-9397-08002B2CF9AE}" pid="30" name="Objective-VersionId">
    <vt:lpwstr>vA8469505</vt:lpwstr>
  </property>
  <property fmtid="{D5CDD505-2E9C-101B-9397-08002B2CF9AE}" pid="31" name="Objective-Business Unit">
    <vt:lpwstr>Information Systems &amp; Projects</vt:lpwstr>
  </property>
  <property fmtid="{D5CDD505-2E9C-101B-9397-08002B2CF9AE}" pid="32" name="Objective-Corporate Document Type">
    <vt:lpwstr/>
  </property>
  <property fmtid="{D5CDD505-2E9C-101B-9397-08002B2CF9AE}" pid="33" name="Objective-Records Audit Vital Record">
    <vt:lpwstr/>
  </property>
  <property fmtid="{D5CDD505-2E9C-101B-9397-08002B2CF9AE}" pid="34" name="Objective-Records Audit Date">
    <vt:lpwstr/>
  </property>
  <property fmtid="{D5CDD505-2E9C-101B-9397-08002B2CF9AE}" pid="35" name="Objective-Connect Creator">
    <vt:lpwstr/>
  </property>
  <property fmtid="{D5CDD505-2E9C-101B-9397-08002B2CF9AE}" pid="36" name="Objective-Bulk Update Status">
    <vt:lpwstr/>
  </property>
</Properties>
</file>