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BB007" w14:textId="2483AC51" w:rsidR="00AD6151" w:rsidRDefault="00AD6151" w:rsidP="00217488">
      <w:pPr>
        <w:tabs>
          <w:tab w:val="left" w:pos="2784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892224" behindDoc="1" locked="0" layoutInCell="1" allowOverlap="1" wp14:anchorId="27DDCD55" wp14:editId="4A6F9997">
            <wp:simplePos x="0" y="0"/>
            <wp:positionH relativeFrom="margin">
              <wp:posOffset>-1481455</wp:posOffset>
            </wp:positionH>
            <wp:positionV relativeFrom="paragraph">
              <wp:posOffset>-1248410</wp:posOffset>
            </wp:positionV>
            <wp:extent cx="8547100" cy="12089966"/>
            <wp:effectExtent l="0" t="0" r="635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0" cy="1208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75E9C" w14:textId="2D8859FA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62F0A74E" w14:textId="454F5339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0F387D2A" w14:textId="0526645E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2CE50ECA" w14:textId="6A752E6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2C820926" w14:textId="13A5C795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59E64B43" w14:textId="72E222A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68584E49" w14:textId="1EC03CD5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4FEA89F3" w14:textId="73BB0F8F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6A50CA72" w14:textId="38736E0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3F50CAA0" w14:textId="197A2BED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7EF3E7BA" w14:textId="6E0DD975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245C4655" w14:textId="0302E2DB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20C592F9" w14:textId="56A422C4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71D68E8B" w14:textId="4F27666D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35914E39" w14:textId="2272A664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23662152" w14:textId="20191C36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7E5BF9C9" w14:textId="298AA0BD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46452AEE" w14:textId="36640B93" w:rsidR="00AD6151" w:rsidRPr="00AD6151" w:rsidRDefault="00AD6151" w:rsidP="00AD6151">
      <w:pPr>
        <w:tabs>
          <w:tab w:val="left" w:pos="2784"/>
        </w:tabs>
        <w:jc w:val="center"/>
        <w:rPr>
          <w:b/>
          <w:bCs/>
          <w:noProof/>
          <w:color w:val="FFFFFF" w:themeColor="background1"/>
          <w:sz w:val="72"/>
          <w:szCs w:val="72"/>
        </w:rPr>
      </w:pPr>
      <w:r w:rsidRPr="00AD6151">
        <w:rPr>
          <w:b/>
          <w:bCs/>
          <w:noProof/>
          <w:color w:val="FFFFFF" w:themeColor="background1"/>
          <w:sz w:val="72"/>
          <w:szCs w:val="72"/>
        </w:rPr>
        <w:t>COMPUTRON</w:t>
      </w:r>
      <w:r w:rsidRPr="00AD6151">
        <w:rPr>
          <w:b/>
          <w:bCs/>
          <w:noProof/>
          <w:color w:val="FFFFFF" w:themeColor="background1"/>
          <w:sz w:val="72"/>
          <w:szCs w:val="72"/>
        </w:rPr>
        <w:br/>
      </w:r>
    </w:p>
    <w:p w14:paraId="5B5F56AC" w14:textId="362EC760" w:rsidR="00AD6151" w:rsidRPr="00AD6151" w:rsidRDefault="00AD6151" w:rsidP="00AD6151">
      <w:pPr>
        <w:tabs>
          <w:tab w:val="left" w:pos="2784"/>
        </w:tabs>
        <w:jc w:val="center"/>
        <w:rPr>
          <w:noProof/>
          <w:color w:val="FFFFFF" w:themeColor="background1"/>
          <w:sz w:val="60"/>
          <w:szCs w:val="60"/>
        </w:rPr>
      </w:pPr>
      <w:r w:rsidRPr="00AD6151">
        <w:rPr>
          <w:noProof/>
          <w:color w:val="FFFFFF" w:themeColor="background1"/>
          <w:sz w:val="60"/>
          <w:szCs w:val="60"/>
        </w:rPr>
        <w:t>APPROVING INVOICES USING ECM EXEC</w:t>
      </w:r>
    </w:p>
    <w:p w14:paraId="3BA36E9D" w14:textId="07D7547B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6AD0A52F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42E9095C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35AF8BB3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50620E7E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731A1992" w14:textId="19C2FF20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6FE3B137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196FD2E6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31A79739" w14:textId="62304B9F" w:rsidR="00AD6151" w:rsidRDefault="00AD6151" w:rsidP="00AD6151">
      <w:pPr>
        <w:tabs>
          <w:tab w:val="left" w:pos="1575"/>
        </w:tabs>
        <w:jc w:val="both"/>
        <w:rPr>
          <w:noProof/>
        </w:rPr>
      </w:pPr>
      <w:r>
        <w:rPr>
          <w:noProof/>
        </w:rPr>
        <w:tab/>
      </w:r>
    </w:p>
    <w:p w14:paraId="7F316B21" w14:textId="77777777" w:rsidR="00AD6151" w:rsidRDefault="00AD6151" w:rsidP="00217488">
      <w:pPr>
        <w:tabs>
          <w:tab w:val="left" w:pos="2784"/>
        </w:tabs>
        <w:jc w:val="both"/>
        <w:rPr>
          <w:noProof/>
        </w:rPr>
      </w:pPr>
    </w:p>
    <w:p w14:paraId="4E37CEFF" w14:textId="32C55BCC" w:rsidR="00AC4209" w:rsidRDefault="00AC4209" w:rsidP="00217488">
      <w:pPr>
        <w:tabs>
          <w:tab w:val="left" w:pos="2784"/>
        </w:tabs>
        <w:jc w:val="both"/>
        <w:rPr>
          <w:szCs w:val="22"/>
        </w:rPr>
        <w:sectPr w:rsidR="00AC4209" w:rsidSect="009C63FB">
          <w:footerReference w:type="default" r:id="rId10"/>
          <w:headerReference w:type="first" r:id="rId11"/>
          <w:footerReference w:type="first" r:id="rId12"/>
          <w:pgSz w:w="11906" w:h="16838" w:code="9"/>
          <w:pgMar w:top="1440" w:right="1701" w:bottom="1440" w:left="1701" w:header="567" w:footer="340" w:gutter="0"/>
          <w:cols w:space="708"/>
          <w:titlePg/>
          <w:docGrid w:linePitch="360"/>
        </w:sectPr>
      </w:pPr>
    </w:p>
    <w:p w14:paraId="77377197" w14:textId="77777777" w:rsidR="008E09B8" w:rsidRDefault="008E09B8" w:rsidP="00F61B85">
      <w:pPr>
        <w:pStyle w:val="TOC1"/>
        <w:rPr>
          <w:b/>
        </w:rPr>
      </w:pPr>
    </w:p>
    <w:p w14:paraId="15EA2915" w14:textId="7A0BCD81" w:rsidR="008E09B8" w:rsidRDefault="008E09B8" w:rsidP="00F61B85">
      <w:pPr>
        <w:pStyle w:val="TOC1"/>
        <w:rPr>
          <w:b/>
        </w:rPr>
      </w:pPr>
    </w:p>
    <w:p w14:paraId="31D7D70F" w14:textId="77777777" w:rsidR="00AD6151" w:rsidRPr="00AD6151" w:rsidRDefault="00AD6151" w:rsidP="00AD6151"/>
    <w:p w14:paraId="4E0CE31A" w14:textId="250D9A6E" w:rsidR="004F0E5B" w:rsidRDefault="008E2BAF" w:rsidP="00F61B85">
      <w:pPr>
        <w:pStyle w:val="TOC1"/>
        <w:rPr>
          <w:noProof/>
        </w:rPr>
      </w:pPr>
      <w:r w:rsidRPr="00AC4209">
        <w:rPr>
          <w:b/>
        </w:rPr>
        <w:t>Table of Contents</w:t>
      </w:r>
      <w:r w:rsidR="00673165">
        <w:fldChar w:fldCharType="begin"/>
      </w:r>
      <w:r w:rsidR="004937B9">
        <w:instrText xml:space="preserve"> TOC \o "1-3" \h \z \u </w:instrText>
      </w:r>
      <w:r w:rsidR="00673165">
        <w:fldChar w:fldCharType="separate"/>
      </w:r>
    </w:p>
    <w:p w14:paraId="5F714DCF" w14:textId="5AE32E6E" w:rsidR="004F0E5B" w:rsidRDefault="005235C2">
      <w:pPr>
        <w:pStyle w:val="TOC1"/>
        <w:rPr>
          <w:rFonts w:asciiTheme="minorHAnsi" w:eastAsiaTheme="minorEastAsia" w:hAnsiTheme="minorHAnsi" w:cstheme="minorBidi"/>
          <w:smallCaps w:val="0"/>
          <w:noProof/>
          <w:szCs w:val="22"/>
          <w:lang w:eastAsia="en-AU"/>
        </w:rPr>
      </w:pPr>
      <w:hyperlink w:anchor="_Toc443920293" w:history="1">
        <w:r w:rsidR="004F0E5B" w:rsidRPr="007C2D20">
          <w:rPr>
            <w:rStyle w:val="Hyperlink"/>
            <w:noProof/>
          </w:rPr>
          <w:t>1</w:t>
        </w:r>
        <w:r w:rsidR="004F0E5B">
          <w:rPr>
            <w:rFonts w:asciiTheme="minorHAnsi" w:eastAsiaTheme="minorEastAsia" w:hAnsiTheme="minorHAnsi" w:cstheme="minorBidi"/>
            <w:smallCaps w:val="0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Approving Matched Invoices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_Toc443920293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3</w:t>
        </w:r>
        <w:r w:rsidR="004F0E5B">
          <w:rPr>
            <w:noProof/>
            <w:webHidden/>
          </w:rPr>
          <w:fldChar w:fldCharType="end"/>
        </w:r>
      </w:hyperlink>
    </w:p>
    <w:p w14:paraId="18C2F796" w14:textId="1E370CC6" w:rsidR="004F0E5B" w:rsidRDefault="005235C2">
      <w:pPr>
        <w:pStyle w:val="TOC1"/>
        <w:rPr>
          <w:rFonts w:asciiTheme="minorHAnsi" w:eastAsiaTheme="minorEastAsia" w:hAnsiTheme="minorHAnsi" w:cstheme="minorBidi"/>
          <w:smallCaps w:val="0"/>
          <w:noProof/>
          <w:szCs w:val="22"/>
          <w:lang w:eastAsia="en-AU"/>
        </w:rPr>
      </w:pPr>
      <w:hyperlink w:anchor="_Toc443920294" w:history="1">
        <w:r w:rsidR="004F0E5B" w:rsidRPr="007C2D20">
          <w:rPr>
            <w:rStyle w:val="Hyperlink"/>
            <w:noProof/>
          </w:rPr>
          <w:t>2</w:t>
        </w:r>
        <w:r w:rsidR="004F0E5B">
          <w:rPr>
            <w:rFonts w:asciiTheme="minorHAnsi" w:eastAsiaTheme="minorEastAsia" w:hAnsiTheme="minorHAnsi" w:cstheme="minorBidi"/>
            <w:smallCaps w:val="0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Approving Invoice With a PO Number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_Toc443920294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5</w:t>
        </w:r>
        <w:r w:rsidR="004F0E5B">
          <w:rPr>
            <w:noProof/>
            <w:webHidden/>
          </w:rPr>
          <w:fldChar w:fldCharType="end"/>
        </w:r>
      </w:hyperlink>
    </w:p>
    <w:p w14:paraId="0AA0F2DD" w14:textId="1495779F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295" w:history="1">
        <w:r w:rsidR="004F0E5B" w:rsidRPr="007C2D20">
          <w:rPr>
            <w:rStyle w:val="Hyperlink"/>
            <w:noProof/>
          </w:rPr>
          <w:t>2.1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Approving Invoices for Blanket Orders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_Toc443920295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7</w:t>
        </w:r>
        <w:r w:rsidR="004F0E5B">
          <w:rPr>
            <w:noProof/>
            <w:webHidden/>
          </w:rPr>
          <w:fldChar w:fldCharType="end"/>
        </w:r>
      </w:hyperlink>
    </w:p>
    <w:p w14:paraId="5B91B2B1" w14:textId="2E5852CF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296" w:history="1">
        <w:r w:rsidR="004F0E5B" w:rsidRPr="007C2D20">
          <w:rPr>
            <w:rStyle w:val="Hyperlink"/>
            <w:noProof/>
          </w:rPr>
          <w:t>2.2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Declining an Invoice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_Toc443920296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8</w:t>
        </w:r>
        <w:r w:rsidR="004F0E5B">
          <w:rPr>
            <w:noProof/>
            <w:webHidden/>
          </w:rPr>
          <w:fldChar w:fldCharType="end"/>
        </w:r>
      </w:hyperlink>
    </w:p>
    <w:p w14:paraId="7F812928" w14:textId="3FDE7A21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297" w:history="1">
        <w:r w:rsidR="004F0E5B" w:rsidRPr="007C2D20">
          <w:rPr>
            <w:rStyle w:val="Hyperlink"/>
            <w:noProof/>
          </w:rPr>
          <w:t>2.3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Transferring an Invoice to the Correct Approver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_Toc443920297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10</w:t>
        </w:r>
        <w:r w:rsidR="004F0E5B">
          <w:rPr>
            <w:noProof/>
            <w:webHidden/>
          </w:rPr>
          <w:fldChar w:fldCharType="end"/>
        </w:r>
      </w:hyperlink>
    </w:p>
    <w:p w14:paraId="1914E336" w14:textId="7F0C90A0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298" w:history="1">
        <w:r w:rsidR="004F0E5B" w:rsidRPr="007C2D20">
          <w:rPr>
            <w:rStyle w:val="Hyperlink"/>
            <w:noProof/>
          </w:rPr>
          <w:t>2.4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Viewing Invoice Details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_Toc443920298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12</w:t>
        </w:r>
        <w:r w:rsidR="004F0E5B">
          <w:rPr>
            <w:noProof/>
            <w:webHidden/>
          </w:rPr>
          <w:fldChar w:fldCharType="end"/>
        </w:r>
      </w:hyperlink>
    </w:p>
    <w:p w14:paraId="515D55E0" w14:textId="6C2A6653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299" w:history="1">
        <w:r w:rsidR="004F0E5B" w:rsidRPr="007C2D20">
          <w:rPr>
            <w:rStyle w:val="Hyperlink"/>
            <w:noProof/>
          </w:rPr>
          <w:t>2.5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Adding Notes and File Attachment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_Toc443920299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13</w:t>
        </w:r>
        <w:r w:rsidR="004F0E5B">
          <w:rPr>
            <w:noProof/>
            <w:webHidden/>
          </w:rPr>
          <w:fldChar w:fldCharType="end"/>
        </w:r>
      </w:hyperlink>
    </w:p>
    <w:p w14:paraId="04B44241" w14:textId="0EAFD976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300" w:history="1">
        <w:r w:rsidR="004F0E5B" w:rsidRPr="007C2D20">
          <w:rPr>
            <w:rStyle w:val="Hyperlink"/>
            <w:noProof/>
          </w:rPr>
          <w:t>2.6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Checking Transaction Workflow (WF) Activities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_Toc443920300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15</w:t>
        </w:r>
        <w:r w:rsidR="004F0E5B">
          <w:rPr>
            <w:noProof/>
            <w:webHidden/>
          </w:rPr>
          <w:fldChar w:fldCharType="end"/>
        </w:r>
      </w:hyperlink>
    </w:p>
    <w:p w14:paraId="125E5CDB" w14:textId="3AF01164" w:rsidR="004F0E5B" w:rsidRDefault="005235C2">
      <w:pPr>
        <w:pStyle w:val="TOC2"/>
        <w:tabs>
          <w:tab w:val="left" w:pos="880"/>
          <w:tab w:val="right" w:pos="9628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43920301" w:history="1">
        <w:r w:rsidR="004F0E5B" w:rsidRPr="007C2D20">
          <w:rPr>
            <w:rStyle w:val="Hyperlink"/>
            <w:noProof/>
          </w:rPr>
          <w:t>2.7</w:t>
        </w:r>
        <w:r w:rsidR="004F0E5B">
          <w:rPr>
            <w:rFonts w:asciiTheme="minorHAnsi" w:eastAsiaTheme="minorEastAsia" w:hAnsiTheme="minorHAnsi" w:cstheme="minorBidi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Checking Scanned Invoice Image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_Toc443920301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16</w:t>
        </w:r>
        <w:r w:rsidR="004F0E5B">
          <w:rPr>
            <w:noProof/>
            <w:webHidden/>
          </w:rPr>
          <w:fldChar w:fldCharType="end"/>
        </w:r>
      </w:hyperlink>
    </w:p>
    <w:p w14:paraId="491CFB99" w14:textId="45F051F6" w:rsidR="004F0E5B" w:rsidRDefault="005235C2">
      <w:pPr>
        <w:pStyle w:val="TOC1"/>
        <w:rPr>
          <w:rFonts w:asciiTheme="minorHAnsi" w:eastAsiaTheme="minorEastAsia" w:hAnsiTheme="minorHAnsi" w:cstheme="minorBidi"/>
          <w:smallCaps w:val="0"/>
          <w:noProof/>
          <w:szCs w:val="22"/>
          <w:lang w:eastAsia="en-AU"/>
        </w:rPr>
      </w:pPr>
      <w:hyperlink w:anchor="_Toc443920302" w:history="1">
        <w:r w:rsidR="004F0E5B" w:rsidRPr="007C2D20">
          <w:rPr>
            <w:rStyle w:val="Hyperlink"/>
            <w:noProof/>
          </w:rPr>
          <w:t>3</w:t>
        </w:r>
        <w:r w:rsidR="004F0E5B">
          <w:rPr>
            <w:rFonts w:asciiTheme="minorHAnsi" w:eastAsiaTheme="minorEastAsia" w:hAnsiTheme="minorHAnsi" w:cstheme="minorBidi"/>
            <w:smallCaps w:val="0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Approving Invoices Without a PO Number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_Toc443920302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17</w:t>
        </w:r>
        <w:r w:rsidR="004F0E5B">
          <w:rPr>
            <w:noProof/>
            <w:webHidden/>
          </w:rPr>
          <w:fldChar w:fldCharType="end"/>
        </w:r>
      </w:hyperlink>
    </w:p>
    <w:p w14:paraId="77ED05B4" w14:textId="1FC28E56" w:rsidR="004F0E5B" w:rsidRDefault="005235C2">
      <w:pPr>
        <w:pStyle w:val="TOC1"/>
        <w:rPr>
          <w:rFonts w:asciiTheme="minorHAnsi" w:eastAsiaTheme="minorEastAsia" w:hAnsiTheme="minorHAnsi" w:cstheme="minorBidi"/>
          <w:smallCaps w:val="0"/>
          <w:noProof/>
          <w:szCs w:val="22"/>
          <w:lang w:eastAsia="en-AU"/>
        </w:rPr>
      </w:pPr>
      <w:hyperlink w:anchor="_Toc443920303" w:history="1">
        <w:r w:rsidR="004F0E5B" w:rsidRPr="007C2D20">
          <w:rPr>
            <w:rStyle w:val="Hyperlink"/>
            <w:noProof/>
          </w:rPr>
          <w:t>4</w:t>
        </w:r>
        <w:r w:rsidR="004F0E5B">
          <w:rPr>
            <w:rFonts w:asciiTheme="minorHAnsi" w:eastAsiaTheme="minorEastAsia" w:hAnsiTheme="minorHAnsi" w:cstheme="minorBidi"/>
            <w:smallCaps w:val="0"/>
            <w:noProof/>
            <w:szCs w:val="22"/>
            <w:lang w:eastAsia="en-AU"/>
          </w:rPr>
          <w:tab/>
        </w:r>
        <w:r w:rsidR="004F0E5B" w:rsidRPr="007C2D20">
          <w:rPr>
            <w:rStyle w:val="Hyperlink"/>
            <w:noProof/>
          </w:rPr>
          <w:t>Logging Out</w:t>
        </w:r>
        <w:r w:rsidR="004F0E5B">
          <w:rPr>
            <w:noProof/>
            <w:webHidden/>
          </w:rPr>
          <w:tab/>
        </w:r>
        <w:r w:rsidR="004F0E5B">
          <w:rPr>
            <w:noProof/>
            <w:webHidden/>
          </w:rPr>
          <w:fldChar w:fldCharType="begin"/>
        </w:r>
        <w:r w:rsidR="004F0E5B">
          <w:rPr>
            <w:noProof/>
            <w:webHidden/>
          </w:rPr>
          <w:instrText xml:space="preserve"> PAGEREF _Toc443920303 \h </w:instrText>
        </w:r>
        <w:r w:rsidR="004F0E5B">
          <w:rPr>
            <w:noProof/>
            <w:webHidden/>
          </w:rPr>
        </w:r>
        <w:r w:rsidR="004F0E5B">
          <w:rPr>
            <w:noProof/>
            <w:webHidden/>
          </w:rPr>
          <w:fldChar w:fldCharType="separate"/>
        </w:r>
        <w:r w:rsidR="009C63FB">
          <w:rPr>
            <w:noProof/>
            <w:webHidden/>
          </w:rPr>
          <w:t>21</w:t>
        </w:r>
        <w:r w:rsidR="004F0E5B">
          <w:rPr>
            <w:noProof/>
            <w:webHidden/>
          </w:rPr>
          <w:fldChar w:fldCharType="end"/>
        </w:r>
      </w:hyperlink>
    </w:p>
    <w:p w14:paraId="5B00C486" w14:textId="77777777" w:rsidR="00C01F31" w:rsidRDefault="00673165" w:rsidP="00F61B85">
      <w:pPr>
        <w:pStyle w:val="TOC1"/>
      </w:pPr>
      <w:r>
        <w:fldChar w:fldCharType="end"/>
      </w:r>
    </w:p>
    <w:p w14:paraId="47802584" w14:textId="77777777" w:rsidR="00515D3D" w:rsidRDefault="00515D3D">
      <w:pPr>
        <w:spacing w:line="240" w:lineRule="auto"/>
      </w:pPr>
      <w:r>
        <w:br w:type="page"/>
      </w:r>
      <w:bookmarkStart w:id="0" w:name="_GoBack"/>
      <w:bookmarkEnd w:id="0"/>
    </w:p>
    <w:p w14:paraId="1A2C14D1" w14:textId="77777777" w:rsidR="00AC4209" w:rsidRDefault="00AC4209" w:rsidP="00AC4209">
      <w:pPr>
        <w:pStyle w:val="Heading1"/>
        <w:pageBreakBefore w:val="0"/>
        <w:rPr>
          <w:szCs w:val="22"/>
        </w:rPr>
        <w:sectPr w:rsidR="00AC4209" w:rsidSect="009C63FB">
          <w:headerReference w:type="default" r:id="rId13"/>
          <w:footerReference w:type="default" r:id="rId14"/>
          <w:pgSz w:w="11906" w:h="16838" w:code="9"/>
          <w:pgMar w:top="1134" w:right="1134" w:bottom="1440" w:left="1134" w:header="567" w:footer="340" w:gutter="0"/>
          <w:pgNumType w:start="2"/>
          <w:cols w:space="708"/>
          <w:titlePg/>
          <w:docGrid w:linePitch="360"/>
        </w:sectPr>
      </w:pPr>
    </w:p>
    <w:p w14:paraId="282763EE" w14:textId="77777777" w:rsidR="00D92ECC" w:rsidRPr="0085534B" w:rsidRDefault="00D92ECC" w:rsidP="00D92ECC">
      <w:pPr>
        <w:pStyle w:val="Heading1"/>
      </w:pPr>
      <w:bookmarkStart w:id="1" w:name="_Toc443920293"/>
      <w:bookmarkStart w:id="2" w:name="_Toc360786533"/>
      <w:r w:rsidRPr="0085534B">
        <w:lastRenderedPageBreak/>
        <w:t>Approving</w:t>
      </w:r>
      <w:r>
        <w:t xml:space="preserve"> Matched</w:t>
      </w:r>
      <w:r w:rsidRPr="0085534B">
        <w:t xml:space="preserve"> </w:t>
      </w:r>
      <w:r>
        <w:t>Invoice</w:t>
      </w:r>
      <w:r w:rsidR="005F134F">
        <w:t>s</w:t>
      </w:r>
      <w:bookmarkEnd w:id="1"/>
      <w:r>
        <w:t xml:space="preserve"> </w:t>
      </w:r>
    </w:p>
    <w:p w14:paraId="0A315850" w14:textId="77777777" w:rsidR="00D92ECC" w:rsidRDefault="00D92ECC" w:rsidP="00D92ECC">
      <w:pPr>
        <w:pStyle w:val="BodyText1"/>
      </w:pPr>
    </w:p>
    <w:p w14:paraId="2215A70B" w14:textId="77777777" w:rsidR="00D92ECC" w:rsidRDefault="00D92ECC" w:rsidP="00D92ECC">
      <w:pPr>
        <w:pStyle w:val="BodyText1"/>
        <w:numPr>
          <w:ilvl w:val="0"/>
          <w:numId w:val="7"/>
        </w:numPr>
      </w:pPr>
      <w:r>
        <w:t xml:space="preserve">Click on </w:t>
      </w:r>
      <w:r>
        <w:rPr>
          <w:b/>
        </w:rPr>
        <w:t>ECM Exec Invoice Approval</w:t>
      </w:r>
      <w:r>
        <w:t xml:space="preserve"> from the G2 portal main menu.</w:t>
      </w:r>
    </w:p>
    <w:p w14:paraId="33B60A64" w14:textId="77777777" w:rsidR="00D92ECC" w:rsidRDefault="00D92ECC" w:rsidP="00D92ECC">
      <w:pPr>
        <w:pStyle w:val="BodyText1"/>
        <w:ind w:left="0"/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F404E39" wp14:editId="1105DD8A">
                <wp:simplePos x="0" y="0"/>
                <wp:positionH relativeFrom="column">
                  <wp:posOffset>121343</wp:posOffset>
                </wp:positionH>
                <wp:positionV relativeFrom="paragraph">
                  <wp:posOffset>880730</wp:posOffset>
                </wp:positionV>
                <wp:extent cx="1701209" cy="244549"/>
                <wp:effectExtent l="19050" t="19050" r="32385" b="41275"/>
                <wp:wrapNone/>
                <wp:docPr id="1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209" cy="2445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6C3CAB9">
              <v:roundrect id="AutoShape 1166" style="position:absolute;margin-left:9.55pt;margin-top:69.35pt;width:133.95pt;height:19.2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EAFC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2910C24A" wp14:editId="02FA4B7B">
                <wp:simplePos x="0" y="0"/>
                <wp:positionH relativeFrom="column">
                  <wp:posOffset>-269240</wp:posOffset>
                </wp:positionH>
                <wp:positionV relativeFrom="paragraph">
                  <wp:posOffset>492760</wp:posOffset>
                </wp:positionV>
                <wp:extent cx="368935" cy="400685"/>
                <wp:effectExtent l="0" t="0" r="0" b="37465"/>
                <wp:wrapNone/>
                <wp:docPr id="1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87E24" w14:textId="77777777" w:rsidR="00D92ECC" w:rsidRPr="00435A32" w:rsidRDefault="00D92ECC" w:rsidP="00D92EC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31ED13E">
              <v:oval id="Oval 313" style="position:absolute;margin-left:-21.2pt;margin-top:38.8pt;width:29.05pt;height:31.5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black" stroked="f" w14:anchorId="2910C2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D92ECC" w:rsidP="00D92ECC" w:rsidRDefault="00D92ECC" w14:paraId="649841BE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72E62CF" wp14:editId="299170BA">
            <wp:extent cx="2076740" cy="1114581"/>
            <wp:effectExtent l="19050" t="19050" r="19050" b="285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996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1458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9B97D69" w14:textId="77777777" w:rsidR="00D92ECC" w:rsidRDefault="00D92ECC" w:rsidP="00D92ECC">
      <w:pPr>
        <w:pStyle w:val="BodyText1"/>
      </w:pPr>
    </w:p>
    <w:p w14:paraId="0C0D123E" w14:textId="77777777" w:rsidR="00D92ECC" w:rsidRDefault="00D92ECC" w:rsidP="00D92ECC">
      <w:pPr>
        <w:pStyle w:val="BodyText1"/>
        <w:numPr>
          <w:ilvl w:val="0"/>
          <w:numId w:val="7"/>
        </w:numPr>
        <w:rPr>
          <w:noProof/>
        </w:rPr>
      </w:pPr>
      <w:r>
        <w:t xml:space="preserve"> Click </w:t>
      </w:r>
      <w:r>
        <w:rPr>
          <w:noProof/>
          <w:lang w:eastAsia="en-AU"/>
        </w:rPr>
        <w:t xml:space="preserve">on the </w:t>
      </w:r>
      <w:r>
        <w:rPr>
          <w:b/>
          <w:noProof/>
          <w:lang w:eastAsia="en-AU"/>
        </w:rPr>
        <w:t xml:space="preserve">invoice number </w:t>
      </w:r>
      <w:r>
        <w:rPr>
          <w:noProof/>
          <w:lang w:eastAsia="en-AU"/>
        </w:rPr>
        <w:t>of an invoice that has an associated PO Number.</w:t>
      </w:r>
    </w:p>
    <w:p w14:paraId="6C8199FB" w14:textId="77777777" w:rsidR="00D92ECC" w:rsidRDefault="00D92ECC" w:rsidP="00D92ECC">
      <w:pPr>
        <w:pStyle w:val="BodyText1"/>
        <w:ind w:left="0"/>
        <w:rPr>
          <w:noProof/>
        </w:rPr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4B9E4BAA" wp14:editId="12C98629">
                <wp:simplePos x="0" y="0"/>
                <wp:positionH relativeFrom="column">
                  <wp:posOffset>2687056</wp:posOffset>
                </wp:positionH>
                <wp:positionV relativeFrom="paragraph">
                  <wp:posOffset>1064895</wp:posOffset>
                </wp:positionV>
                <wp:extent cx="561340" cy="186690"/>
                <wp:effectExtent l="19050" t="19050" r="29210" b="41910"/>
                <wp:wrapNone/>
                <wp:docPr id="2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186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29CB963">
              <v:roundrect id="AutoShape 1166" style="position:absolute;margin-left:211.6pt;margin-top:83.85pt;width:44.2pt;height:14.7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790B97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82C9EB9" wp14:editId="42D1F227">
                <wp:simplePos x="0" y="0"/>
                <wp:positionH relativeFrom="column">
                  <wp:posOffset>1454785</wp:posOffset>
                </wp:positionH>
                <wp:positionV relativeFrom="paragraph">
                  <wp:posOffset>729615</wp:posOffset>
                </wp:positionV>
                <wp:extent cx="368935" cy="400685"/>
                <wp:effectExtent l="0" t="0" r="0" b="37465"/>
                <wp:wrapNone/>
                <wp:docPr id="2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A39A0" w14:textId="77777777" w:rsidR="00D92ECC" w:rsidRPr="00435A32" w:rsidRDefault="00D92ECC" w:rsidP="00D92EC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B730E0C">
              <v:oval id="_x0000_s1028" style="position:absolute;margin-left:114.55pt;margin-top:57.45pt;width:29.05pt;height:31.5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82C9E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D92ECC" w:rsidP="00D92ECC" w:rsidRDefault="00D92ECC" w14:paraId="18F999B5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B439EEF" wp14:editId="3C34E55B">
                <wp:simplePos x="0" y="0"/>
                <wp:positionH relativeFrom="column">
                  <wp:posOffset>1766570</wp:posOffset>
                </wp:positionH>
                <wp:positionV relativeFrom="paragraph">
                  <wp:posOffset>1065159</wp:posOffset>
                </wp:positionV>
                <wp:extent cx="561340" cy="187265"/>
                <wp:effectExtent l="19050" t="19050" r="29210" b="41910"/>
                <wp:wrapNone/>
                <wp:docPr id="1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187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9AC7006">
              <v:roundrect id="AutoShape 1166" style="position:absolute;margin-left:139.1pt;margin-top:83.85pt;width:44.2pt;height:14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565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44FA62E" wp14:editId="0EA70F8D">
            <wp:extent cx="5668491" cy="1863306"/>
            <wp:effectExtent l="19050" t="19050" r="27940" b="228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B31F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69"/>
                    <a:stretch/>
                  </pic:blipFill>
                  <pic:spPr bwMode="auto">
                    <a:xfrm>
                      <a:off x="0" y="0"/>
                      <a:ext cx="5673281" cy="18648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D1AA2" w14:textId="77777777" w:rsidR="00D92ECC" w:rsidRDefault="00D92ECC" w:rsidP="00D92ECC">
      <w:pPr>
        <w:pStyle w:val="BodyText1"/>
      </w:pPr>
    </w:p>
    <w:p w14:paraId="02F39AC9" w14:textId="77777777" w:rsidR="00D92ECC" w:rsidRDefault="00D92ECC" w:rsidP="00D92ECC">
      <w:pPr>
        <w:pStyle w:val="ListParagraph"/>
        <w:numPr>
          <w:ilvl w:val="0"/>
          <w:numId w:val="7"/>
        </w:numPr>
        <w:spacing w:after="240" w:line="240" w:lineRule="auto"/>
        <w:rPr>
          <w:rFonts w:cs="Arial"/>
        </w:rPr>
      </w:pPr>
      <w:r w:rsidRPr="00D92ECC">
        <w:t>Ensure</w:t>
      </w:r>
      <w:r w:rsidRPr="00D92ECC">
        <w:rPr>
          <w:rFonts w:cs="Arial"/>
        </w:rPr>
        <w:t xml:space="preserve"> that the</w:t>
      </w:r>
      <w:r>
        <w:rPr>
          <w:rFonts w:cs="Arial"/>
        </w:rPr>
        <w:t xml:space="preserve"> </w:t>
      </w:r>
      <w:r w:rsidRPr="00D92ECC">
        <w:rPr>
          <w:rFonts w:cs="Arial"/>
          <w:b/>
        </w:rPr>
        <w:t>Order Amount</w:t>
      </w:r>
      <w:r w:rsidRPr="00D92ECC">
        <w:rPr>
          <w:rFonts w:cs="Arial"/>
        </w:rPr>
        <w:t xml:space="preserve"> and</w:t>
      </w:r>
      <w:r w:rsidR="00567CBA">
        <w:rPr>
          <w:rFonts w:cs="Arial"/>
        </w:rPr>
        <w:t xml:space="preserve"> </w:t>
      </w:r>
      <w:r w:rsidRPr="00D92ECC">
        <w:rPr>
          <w:rFonts w:cs="Arial"/>
          <w:b/>
        </w:rPr>
        <w:t>Invoice Amount</w:t>
      </w:r>
      <w:r w:rsidRPr="00D92ECC">
        <w:rPr>
          <w:rFonts w:cs="Arial"/>
        </w:rPr>
        <w:t xml:space="preserve"> </w:t>
      </w:r>
      <w:r w:rsidR="00D54524">
        <w:rPr>
          <w:rFonts w:cs="Arial"/>
        </w:rPr>
        <w:t>are correct</w:t>
      </w:r>
      <w:r>
        <w:rPr>
          <w:rFonts w:cs="Arial"/>
        </w:rPr>
        <w:t>.</w:t>
      </w:r>
    </w:p>
    <w:p w14:paraId="5685D401" w14:textId="77777777" w:rsidR="005F134F" w:rsidRDefault="005F134F" w:rsidP="00D92ECC">
      <w:pPr>
        <w:spacing w:line="240" w:lineRule="auto"/>
        <w:rPr>
          <w:rFonts w:cs="Arial"/>
        </w:rPr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A0C49B9" wp14:editId="04750C36">
                <wp:simplePos x="0" y="0"/>
                <wp:positionH relativeFrom="column">
                  <wp:posOffset>4323152</wp:posOffset>
                </wp:positionH>
                <wp:positionV relativeFrom="paragraph">
                  <wp:posOffset>2886710</wp:posOffset>
                </wp:positionV>
                <wp:extent cx="561340" cy="186690"/>
                <wp:effectExtent l="19050" t="19050" r="29210" b="41910"/>
                <wp:wrapNone/>
                <wp:docPr id="2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186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0EF246C">
              <v:roundrect id="AutoShape 1166" style="position:absolute;margin-left:340.4pt;margin-top:227.3pt;width:44.2pt;height:14.7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5533E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19622A78" wp14:editId="6603EF92">
                <wp:simplePos x="0" y="0"/>
                <wp:positionH relativeFrom="column">
                  <wp:posOffset>2324735</wp:posOffset>
                </wp:positionH>
                <wp:positionV relativeFrom="paragraph">
                  <wp:posOffset>2886710</wp:posOffset>
                </wp:positionV>
                <wp:extent cx="561340" cy="186690"/>
                <wp:effectExtent l="19050" t="19050" r="29210" b="41910"/>
                <wp:wrapNone/>
                <wp:docPr id="2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186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BB2C122">
              <v:roundrect id="AutoShape 1166" style="position:absolute;margin-left:183.05pt;margin-top:227.3pt;width:44.2pt;height:14.7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3F4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400A93CC" wp14:editId="70D4D831">
                <wp:simplePos x="0" y="0"/>
                <wp:positionH relativeFrom="column">
                  <wp:posOffset>2012950</wp:posOffset>
                </wp:positionH>
                <wp:positionV relativeFrom="paragraph">
                  <wp:posOffset>2551430</wp:posOffset>
                </wp:positionV>
                <wp:extent cx="368935" cy="400685"/>
                <wp:effectExtent l="0" t="0" r="0" b="37465"/>
                <wp:wrapNone/>
                <wp:docPr id="2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0AF60" w14:textId="77777777" w:rsidR="005F134F" w:rsidRPr="00435A32" w:rsidRDefault="005F134F" w:rsidP="00D92EC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ED519F6">
              <v:oval id="_x0000_s1029" style="position:absolute;margin-left:158.5pt;margin-top:200.9pt;width:29.05pt;height:31.5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400A93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5F134F" w:rsidP="00D92ECC" w:rsidRDefault="005F134F" w14:paraId="5FCD5EC4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en-AU"/>
        </w:rPr>
        <w:drawing>
          <wp:inline distT="0" distB="0" distL="0" distR="0" wp14:anchorId="3076BCE6" wp14:editId="56398903">
            <wp:extent cx="5257604" cy="3416061"/>
            <wp:effectExtent l="19050" t="19050" r="19685" b="133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498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080"/>
                    <a:stretch/>
                  </pic:blipFill>
                  <pic:spPr bwMode="auto">
                    <a:xfrm>
                      <a:off x="0" y="0"/>
                      <a:ext cx="5256999" cy="34156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3130A" w14:textId="77777777" w:rsidR="005F134F" w:rsidRPr="005F134F" w:rsidRDefault="005F134F" w:rsidP="005F134F">
      <w:pPr>
        <w:pStyle w:val="ListParagraph"/>
        <w:numPr>
          <w:ilvl w:val="0"/>
          <w:numId w:val="7"/>
        </w:numPr>
        <w:spacing w:line="240" w:lineRule="auto"/>
        <w:rPr>
          <w:rFonts w:cs="Arial"/>
        </w:rPr>
      </w:pPr>
      <w:r>
        <w:rPr>
          <w:rFonts w:cs="Arial"/>
        </w:rPr>
        <w:t xml:space="preserve">Press the </w:t>
      </w:r>
      <w:r>
        <w:rPr>
          <w:rFonts w:cs="Arial"/>
          <w:b/>
        </w:rPr>
        <w:t xml:space="preserve">Approve </w:t>
      </w:r>
      <w:r>
        <w:rPr>
          <w:rFonts w:cs="Arial"/>
        </w:rPr>
        <w:t>button.</w:t>
      </w:r>
    </w:p>
    <w:p w14:paraId="479E4DF5" w14:textId="77777777" w:rsidR="005F134F" w:rsidRDefault="005F134F" w:rsidP="00D92ECC">
      <w:pPr>
        <w:spacing w:line="240" w:lineRule="auto"/>
        <w:rPr>
          <w:rFonts w:cs="Arial"/>
        </w:rPr>
      </w:pPr>
    </w:p>
    <w:p w14:paraId="1F219C5A" w14:textId="77777777" w:rsidR="005F134F" w:rsidRDefault="005F134F" w:rsidP="00D92ECC">
      <w:pPr>
        <w:spacing w:line="240" w:lineRule="auto"/>
        <w:rPr>
          <w:rFonts w:cs="Arial"/>
        </w:rPr>
      </w:pPr>
      <w:r w:rsidRPr="005F134F">
        <w:rPr>
          <w:rFonts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84A2089" wp14:editId="4ECF2FEA">
                <wp:simplePos x="0" y="0"/>
                <wp:positionH relativeFrom="column">
                  <wp:posOffset>2844800</wp:posOffset>
                </wp:positionH>
                <wp:positionV relativeFrom="paragraph">
                  <wp:posOffset>3224794</wp:posOffset>
                </wp:positionV>
                <wp:extent cx="621102" cy="250166"/>
                <wp:effectExtent l="19050" t="19050" r="45720" b="36195"/>
                <wp:wrapNone/>
                <wp:docPr id="92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102" cy="2501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BBE9809">
              <v:roundrect id="AutoShape 1166" style="position:absolute;margin-left:224pt;margin-top:253.9pt;width:48.9pt;height:19.7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5FEC7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">
                <v:shadow color="#868686"/>
              </v:roundrect>
            </w:pict>
          </mc:Fallback>
        </mc:AlternateContent>
      </w:r>
      <w:r w:rsidRPr="005F134F"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D6DFF7E" wp14:editId="7FEF7CA8">
                <wp:simplePos x="0" y="0"/>
                <wp:positionH relativeFrom="column">
                  <wp:posOffset>2534285</wp:posOffset>
                </wp:positionH>
                <wp:positionV relativeFrom="paragraph">
                  <wp:posOffset>2910205</wp:posOffset>
                </wp:positionV>
                <wp:extent cx="368935" cy="400685"/>
                <wp:effectExtent l="0" t="0" r="0" b="37465"/>
                <wp:wrapNone/>
                <wp:docPr id="3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B5463" w14:textId="77777777" w:rsidR="005F134F" w:rsidRPr="00435A32" w:rsidRDefault="005F134F" w:rsidP="005F134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68FE5DA">
              <v:oval id="_x0000_s1030" style="position:absolute;margin-left:199.55pt;margin-top:229.15pt;width:29.05pt;height:31.5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7D6DFF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5F134F" w:rsidP="005F134F" w:rsidRDefault="005F134F" w14:paraId="2598DEE6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D92ECC">
        <w:rPr>
          <w:rFonts w:cs="Arial"/>
          <w:noProof/>
          <w:lang w:eastAsia="en-AU"/>
        </w:rPr>
        <w:drawing>
          <wp:inline distT="0" distB="0" distL="0" distR="0" wp14:anchorId="218E2AD9" wp14:editId="660E9D5F">
            <wp:extent cx="5257604" cy="3416061"/>
            <wp:effectExtent l="19050" t="19050" r="19685" b="133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498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080"/>
                    <a:stretch/>
                  </pic:blipFill>
                  <pic:spPr bwMode="auto">
                    <a:xfrm>
                      <a:off x="0" y="0"/>
                      <a:ext cx="5256999" cy="34156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7F532" w14:textId="77777777" w:rsidR="005F134F" w:rsidRDefault="005F134F" w:rsidP="00D92ECC">
      <w:pPr>
        <w:spacing w:line="240" w:lineRule="auto"/>
        <w:rPr>
          <w:rFonts w:cs="Arial"/>
        </w:rPr>
      </w:pPr>
    </w:p>
    <w:p w14:paraId="00066A77" w14:textId="77777777" w:rsidR="005F134F" w:rsidRDefault="005F134F" w:rsidP="00D92ECC">
      <w:pPr>
        <w:spacing w:line="240" w:lineRule="auto"/>
        <w:rPr>
          <w:rFonts w:cs="Arial"/>
        </w:rPr>
      </w:pPr>
    </w:p>
    <w:p w14:paraId="112F0EE8" w14:textId="77777777" w:rsidR="005F134F" w:rsidRDefault="005F134F" w:rsidP="005F134F">
      <w:pPr>
        <w:pStyle w:val="ListParagraph"/>
        <w:numPr>
          <w:ilvl w:val="0"/>
          <w:numId w:val="7"/>
        </w:numPr>
        <w:spacing w:after="240" w:line="240" w:lineRule="auto"/>
        <w:rPr>
          <w:rFonts w:cs="Arial"/>
        </w:rPr>
      </w:pPr>
      <w:r>
        <w:rPr>
          <w:rFonts w:cs="Arial"/>
        </w:rPr>
        <w:t xml:space="preserve">Click </w:t>
      </w:r>
      <w:r>
        <w:rPr>
          <w:rFonts w:cs="Arial"/>
          <w:b/>
        </w:rPr>
        <w:t xml:space="preserve">OK </w:t>
      </w:r>
      <w:r>
        <w:rPr>
          <w:rFonts w:cs="Arial"/>
        </w:rPr>
        <w:t>button on confirmation message.</w:t>
      </w:r>
    </w:p>
    <w:p w14:paraId="555B8C2F" w14:textId="77777777" w:rsidR="005F134F" w:rsidRDefault="005F134F" w:rsidP="005F134F">
      <w:pPr>
        <w:spacing w:line="240" w:lineRule="auto"/>
        <w:rPr>
          <w:rFonts w:cs="Arial"/>
        </w:rPr>
      </w:pPr>
      <w:r>
        <w:rPr>
          <w:rFonts w:cs="Arial"/>
          <w:noProof/>
          <w:lang w:eastAsia="en-AU"/>
        </w:rPr>
        <w:drawing>
          <wp:inline distT="0" distB="0" distL="0" distR="0" wp14:anchorId="59B83DD8" wp14:editId="0C297CBC">
            <wp:extent cx="3038899" cy="1629002"/>
            <wp:effectExtent l="0" t="0" r="9525" b="952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C38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CD85" w14:textId="77777777" w:rsidR="005F134F" w:rsidRDefault="005F134F" w:rsidP="005F134F">
      <w:pPr>
        <w:spacing w:line="240" w:lineRule="auto"/>
        <w:rPr>
          <w:rFonts w:cs="Arial"/>
        </w:rPr>
      </w:pPr>
    </w:p>
    <w:p w14:paraId="766244E6" w14:textId="77777777" w:rsidR="005F134F" w:rsidRDefault="005F134F" w:rsidP="005F134F">
      <w:pPr>
        <w:spacing w:line="240" w:lineRule="auto"/>
        <w:rPr>
          <w:rFonts w:cs="Arial"/>
        </w:rPr>
      </w:pPr>
    </w:p>
    <w:p w14:paraId="32FA26BD" w14:textId="77777777" w:rsidR="00EA22A8" w:rsidRPr="005F134F" w:rsidRDefault="005F134F" w:rsidP="005F134F">
      <w:pPr>
        <w:spacing w:line="240" w:lineRule="auto"/>
        <w:rPr>
          <w:rFonts w:cs="Arial"/>
        </w:rPr>
      </w:pPr>
      <w:r>
        <w:rPr>
          <w:rFonts w:cs="Arial"/>
        </w:rPr>
        <w:t>Accounts Payable will be notified by the system and will schedule invoice payment.</w:t>
      </w:r>
      <w:r w:rsidR="00EA22A8" w:rsidRPr="005F134F">
        <w:rPr>
          <w:rFonts w:cs="Arial"/>
        </w:rPr>
        <w:br w:type="page"/>
      </w:r>
    </w:p>
    <w:p w14:paraId="41ACEBD0" w14:textId="77777777" w:rsidR="002E6116" w:rsidRPr="0085534B" w:rsidRDefault="002E6116" w:rsidP="001661F5">
      <w:pPr>
        <w:pStyle w:val="Heading1"/>
      </w:pPr>
      <w:bookmarkStart w:id="3" w:name="_Toc443920294"/>
      <w:r w:rsidRPr="0085534B">
        <w:lastRenderedPageBreak/>
        <w:t xml:space="preserve">Approving </w:t>
      </w:r>
      <w:r w:rsidR="00EA22A8">
        <w:t>Invoice</w:t>
      </w:r>
      <w:r>
        <w:t xml:space="preserve"> </w:t>
      </w:r>
      <w:proofErr w:type="gramStart"/>
      <w:r w:rsidR="001661F5">
        <w:t>W</w:t>
      </w:r>
      <w:r>
        <w:t>ith</w:t>
      </w:r>
      <w:proofErr w:type="gramEnd"/>
      <w:r>
        <w:t xml:space="preserve"> a PO </w:t>
      </w:r>
      <w:r w:rsidR="001661F5">
        <w:t>N</w:t>
      </w:r>
      <w:r>
        <w:t>umber</w:t>
      </w:r>
      <w:bookmarkEnd w:id="2"/>
      <w:bookmarkEnd w:id="3"/>
      <w:r>
        <w:t xml:space="preserve"> </w:t>
      </w:r>
    </w:p>
    <w:p w14:paraId="21DF6B86" w14:textId="77777777" w:rsidR="00F07759" w:rsidRDefault="00F07759" w:rsidP="002E6116">
      <w:pPr>
        <w:pStyle w:val="BodyText1"/>
      </w:pPr>
    </w:p>
    <w:p w14:paraId="132CA8CF" w14:textId="77777777" w:rsidR="00F07759" w:rsidRDefault="00F07759" w:rsidP="00D54524">
      <w:pPr>
        <w:pStyle w:val="BodyText1"/>
        <w:numPr>
          <w:ilvl w:val="0"/>
          <w:numId w:val="16"/>
        </w:numPr>
      </w:pPr>
      <w:r>
        <w:t xml:space="preserve">Click on </w:t>
      </w:r>
      <w:r>
        <w:rPr>
          <w:b/>
        </w:rPr>
        <w:t>ECM Exec Invoice Approval</w:t>
      </w:r>
      <w:r>
        <w:t xml:space="preserve"> from the G2 portal main menu.</w:t>
      </w:r>
    </w:p>
    <w:p w14:paraId="3354B85C" w14:textId="77777777" w:rsidR="00F07759" w:rsidRDefault="00F2717F" w:rsidP="00F07759">
      <w:pPr>
        <w:pStyle w:val="BodyText1"/>
        <w:ind w:left="0"/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EA2F60A" wp14:editId="3CC5AAE2">
                <wp:simplePos x="0" y="0"/>
                <wp:positionH relativeFrom="column">
                  <wp:posOffset>121343</wp:posOffset>
                </wp:positionH>
                <wp:positionV relativeFrom="paragraph">
                  <wp:posOffset>880730</wp:posOffset>
                </wp:positionV>
                <wp:extent cx="1701209" cy="244549"/>
                <wp:effectExtent l="19050" t="19050" r="32385" b="41275"/>
                <wp:wrapNone/>
                <wp:docPr id="94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209" cy="24454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87DDC2A">
              <v:roundrect id="AutoShape 1166" style="position:absolute;margin-left:9.55pt;margin-top:69.35pt;width:133.95pt;height:19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7C891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639845C" wp14:editId="6797723F">
                <wp:simplePos x="0" y="0"/>
                <wp:positionH relativeFrom="column">
                  <wp:posOffset>-269240</wp:posOffset>
                </wp:positionH>
                <wp:positionV relativeFrom="paragraph">
                  <wp:posOffset>492760</wp:posOffset>
                </wp:positionV>
                <wp:extent cx="368935" cy="400685"/>
                <wp:effectExtent l="0" t="0" r="0" b="37465"/>
                <wp:wrapNone/>
                <wp:docPr id="94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5A59B" w14:textId="77777777" w:rsidR="00F2717F" w:rsidRPr="00435A32" w:rsidRDefault="00F2717F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29AF90B">
              <v:oval id="_x0000_s1031" style="position:absolute;margin-left:-21.2pt;margin-top:38.8pt;width:29.05pt;height:31.5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6398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2717F" w:rsidP="00F2717F" w:rsidRDefault="00F2717F" w14:paraId="56B20A0C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07759">
        <w:rPr>
          <w:noProof/>
          <w:lang w:eastAsia="en-AU"/>
        </w:rPr>
        <w:drawing>
          <wp:inline distT="0" distB="0" distL="0" distR="0" wp14:anchorId="3806B6E6" wp14:editId="74A3717D">
            <wp:extent cx="2076740" cy="1114581"/>
            <wp:effectExtent l="19050" t="19050" r="19050" b="28575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996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114581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4316CE0" w14:textId="77777777" w:rsidR="00F07759" w:rsidRDefault="00F07759" w:rsidP="002E6116">
      <w:pPr>
        <w:pStyle w:val="BodyText1"/>
      </w:pPr>
    </w:p>
    <w:p w14:paraId="072AA3D9" w14:textId="77777777" w:rsidR="002E6116" w:rsidRDefault="00F07759" w:rsidP="00D54524">
      <w:pPr>
        <w:pStyle w:val="BodyText1"/>
        <w:numPr>
          <w:ilvl w:val="0"/>
          <w:numId w:val="16"/>
        </w:numPr>
        <w:rPr>
          <w:noProof/>
        </w:rPr>
      </w:pPr>
      <w:r>
        <w:t xml:space="preserve"> C</w:t>
      </w:r>
      <w:r w:rsidR="002E6116">
        <w:t xml:space="preserve">lick </w:t>
      </w:r>
      <w:r w:rsidR="003957A0">
        <w:rPr>
          <w:b/>
          <w:noProof/>
          <w:lang w:eastAsia="en-AU"/>
        </w:rPr>
        <w:t xml:space="preserve">Assign PO </w:t>
      </w:r>
      <w:r w:rsidR="002E6116" w:rsidRPr="003957A0">
        <w:rPr>
          <w:b/>
          <w:noProof/>
          <w:lang w:eastAsia="en-AU"/>
        </w:rPr>
        <w:drawing>
          <wp:inline distT="0" distB="0" distL="0" distR="0" wp14:anchorId="3D45C3BE" wp14:editId="38732944">
            <wp:extent cx="308344" cy="308344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0" cy="30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16">
        <w:t xml:space="preserve"> icon</w:t>
      </w:r>
      <w:r w:rsidR="00D54524">
        <w:rPr>
          <w:noProof/>
        </w:rPr>
        <w:t xml:space="preserve"> for an invoice</w:t>
      </w:r>
      <w:r>
        <w:rPr>
          <w:noProof/>
        </w:rPr>
        <w:t>.</w:t>
      </w:r>
    </w:p>
    <w:p w14:paraId="09DC607A" w14:textId="77777777" w:rsidR="00F07759" w:rsidRDefault="00F2717F" w:rsidP="00F07759">
      <w:pPr>
        <w:pStyle w:val="BodyText1"/>
        <w:ind w:left="0"/>
        <w:rPr>
          <w:noProof/>
        </w:rPr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502D5FE" wp14:editId="48D84545">
                <wp:simplePos x="0" y="0"/>
                <wp:positionH relativeFrom="column">
                  <wp:posOffset>3660775</wp:posOffset>
                </wp:positionH>
                <wp:positionV relativeFrom="paragraph">
                  <wp:posOffset>1371600</wp:posOffset>
                </wp:positionV>
                <wp:extent cx="561340" cy="247650"/>
                <wp:effectExtent l="19050" t="19050" r="29210" b="38100"/>
                <wp:wrapNone/>
                <wp:docPr id="94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159F334">
              <v:roundrect id="AutoShape 1166" style="position:absolute;margin-left:288.25pt;margin-top:108pt;width:44.2pt;height:19.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FB8C8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BE6334C" wp14:editId="394AAC2C">
                <wp:simplePos x="0" y="0"/>
                <wp:positionH relativeFrom="column">
                  <wp:posOffset>3271520</wp:posOffset>
                </wp:positionH>
                <wp:positionV relativeFrom="paragraph">
                  <wp:posOffset>988695</wp:posOffset>
                </wp:positionV>
                <wp:extent cx="368935" cy="400685"/>
                <wp:effectExtent l="0" t="0" r="0" b="37465"/>
                <wp:wrapNone/>
                <wp:docPr id="946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320D3" w14:textId="77777777" w:rsidR="00F2717F" w:rsidRPr="00435A32" w:rsidRDefault="00F2717F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E62E994">
              <v:oval id="_x0000_s1032" style="position:absolute;margin-left:257.6pt;margin-top:77.85pt;width:29.05pt;height:31.5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2BE633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2717F" w:rsidP="00F2717F" w:rsidRDefault="00F2717F" w14:paraId="7144751B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07759">
        <w:rPr>
          <w:noProof/>
          <w:lang w:eastAsia="en-AU"/>
        </w:rPr>
        <w:drawing>
          <wp:inline distT="0" distB="0" distL="0" distR="0" wp14:anchorId="00BBEB5B" wp14:editId="4440AD98">
            <wp:extent cx="5400675" cy="2623820"/>
            <wp:effectExtent l="19050" t="19050" r="28575" b="2413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1B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2382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66DD4FA" w14:textId="77777777" w:rsidR="003957A0" w:rsidRDefault="003957A0" w:rsidP="002E6116">
      <w:pPr>
        <w:pStyle w:val="BodyText1"/>
      </w:pPr>
    </w:p>
    <w:p w14:paraId="1E905E8D" w14:textId="77777777" w:rsidR="00F2717F" w:rsidRDefault="00F2717F" w:rsidP="00D54524">
      <w:pPr>
        <w:pStyle w:val="BodyText1"/>
        <w:numPr>
          <w:ilvl w:val="0"/>
          <w:numId w:val="16"/>
        </w:numPr>
      </w:pPr>
      <w:r>
        <w:t xml:space="preserve">Click on the </w:t>
      </w:r>
      <w:r>
        <w:rPr>
          <w:noProof/>
          <w:lang w:eastAsia="en-AU"/>
        </w:rPr>
        <w:drawing>
          <wp:inline distT="0" distB="0" distL="0" distR="0" wp14:anchorId="00506828" wp14:editId="27B86D7F">
            <wp:extent cx="171474" cy="247685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5C7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associated with the </w:t>
      </w:r>
      <w:r>
        <w:rPr>
          <w:b/>
        </w:rPr>
        <w:t xml:space="preserve">PO# </w:t>
      </w:r>
      <w:r>
        <w:t>field to display a list of purchase orders.</w:t>
      </w:r>
    </w:p>
    <w:p w14:paraId="238817FF" w14:textId="77777777" w:rsidR="00F2717F" w:rsidRDefault="00F2717F" w:rsidP="00D54524">
      <w:pPr>
        <w:pStyle w:val="BodyText1"/>
        <w:numPr>
          <w:ilvl w:val="0"/>
          <w:numId w:val="16"/>
        </w:numPr>
      </w:pPr>
      <w:r>
        <w:t xml:space="preserve">Click on the </w:t>
      </w:r>
      <w:r>
        <w:rPr>
          <w:b/>
        </w:rPr>
        <w:t>PO Number</w:t>
      </w:r>
      <w:r>
        <w:t xml:space="preserve"> to select it.</w:t>
      </w:r>
    </w:p>
    <w:p w14:paraId="370D6422" w14:textId="77777777" w:rsidR="00F2717F" w:rsidRDefault="00F2717F" w:rsidP="00F2717F">
      <w:pPr>
        <w:pStyle w:val="BodyText1"/>
        <w:ind w:left="0"/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94D65FF" wp14:editId="594ECD17">
                <wp:simplePos x="0" y="0"/>
                <wp:positionH relativeFrom="column">
                  <wp:posOffset>250190</wp:posOffset>
                </wp:positionH>
                <wp:positionV relativeFrom="paragraph">
                  <wp:posOffset>1254125</wp:posOffset>
                </wp:positionV>
                <wp:extent cx="368935" cy="400685"/>
                <wp:effectExtent l="0" t="0" r="0" b="37465"/>
                <wp:wrapNone/>
                <wp:docPr id="952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3C058" w14:textId="77777777" w:rsidR="00F2717F" w:rsidRPr="00435A32" w:rsidRDefault="00F2717F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C35FAC5">
              <v:oval id="_x0000_s1033" style="position:absolute;margin-left:19.7pt;margin-top:98.75pt;width:29.05pt;height:31.5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94D65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2717F" w:rsidP="00F2717F" w:rsidRDefault="00F2717F" w14:paraId="279935FF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F1EC2F2" wp14:editId="1A29A4B8">
                <wp:simplePos x="0" y="0"/>
                <wp:positionH relativeFrom="column">
                  <wp:posOffset>620395</wp:posOffset>
                </wp:positionH>
                <wp:positionV relativeFrom="paragraph">
                  <wp:posOffset>1628937</wp:posOffset>
                </wp:positionV>
                <wp:extent cx="616688" cy="180753"/>
                <wp:effectExtent l="19050" t="19050" r="31115" b="29210"/>
                <wp:wrapNone/>
                <wp:docPr id="95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688" cy="1807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D87392D">
              <v:roundrect id="AutoShape 1166" style="position:absolute;margin-left:48.85pt;margin-top:128.25pt;width:48.55pt;height:14.2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637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AA0E269" wp14:editId="191ABF7F">
                <wp:simplePos x="0" y="0"/>
                <wp:positionH relativeFrom="column">
                  <wp:posOffset>1609902</wp:posOffset>
                </wp:positionH>
                <wp:positionV relativeFrom="paragraph">
                  <wp:posOffset>569565</wp:posOffset>
                </wp:positionV>
                <wp:extent cx="287079" cy="247650"/>
                <wp:effectExtent l="19050" t="19050" r="36830" b="38100"/>
                <wp:wrapNone/>
                <wp:docPr id="95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079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18400DF">
              <v:roundrect id="AutoShape 1166" style="position:absolute;margin-left:126.75pt;margin-top:44.85pt;width:22.6pt;height:19.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76AE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2312D73" wp14:editId="23A9651A">
                <wp:simplePos x="0" y="0"/>
                <wp:positionH relativeFrom="column">
                  <wp:posOffset>1222375</wp:posOffset>
                </wp:positionH>
                <wp:positionV relativeFrom="paragraph">
                  <wp:posOffset>187960</wp:posOffset>
                </wp:positionV>
                <wp:extent cx="368935" cy="400685"/>
                <wp:effectExtent l="0" t="0" r="0" b="37465"/>
                <wp:wrapNone/>
                <wp:docPr id="95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E300" w14:textId="77777777" w:rsidR="00F2717F" w:rsidRPr="00435A32" w:rsidRDefault="00F2717F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C45C769">
              <v:oval id="_x0000_s1034" style="position:absolute;margin-left:96.25pt;margin-top:14.8pt;width:29.05pt;height:31.5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32312D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2717F" w:rsidP="00F2717F" w:rsidRDefault="00F2717F" w14:paraId="0B778152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498657F" wp14:editId="557A84D0">
            <wp:extent cx="5331124" cy="2204393"/>
            <wp:effectExtent l="19050" t="19050" r="22225" b="24765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5E3C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6"/>
                    <a:stretch/>
                  </pic:blipFill>
                  <pic:spPr bwMode="auto">
                    <a:xfrm>
                      <a:off x="0" y="0"/>
                      <a:ext cx="5331656" cy="220461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745AB" w14:textId="77777777" w:rsidR="00F2717F" w:rsidRDefault="00F2717F" w:rsidP="00D54524">
      <w:pPr>
        <w:pStyle w:val="BodyText1"/>
        <w:numPr>
          <w:ilvl w:val="0"/>
          <w:numId w:val="16"/>
        </w:numPr>
      </w:pPr>
      <w:r>
        <w:t xml:space="preserve">Press </w:t>
      </w:r>
      <w:r>
        <w:rPr>
          <w:b/>
        </w:rPr>
        <w:t xml:space="preserve">Save </w:t>
      </w:r>
      <w:r>
        <w:t>button to save invoice details.</w:t>
      </w:r>
      <w:r w:rsidRPr="00F2717F">
        <w:t xml:space="preserve"> </w:t>
      </w:r>
    </w:p>
    <w:p w14:paraId="52C87861" w14:textId="77777777" w:rsidR="00F2717F" w:rsidRDefault="00F2717F" w:rsidP="00F2717F">
      <w:pPr>
        <w:pStyle w:val="BodyText1"/>
        <w:ind w:left="0"/>
      </w:pPr>
      <w:r w:rsidRPr="00F2717F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8460AEF" wp14:editId="121E57D5">
                <wp:simplePos x="0" y="0"/>
                <wp:positionH relativeFrom="column">
                  <wp:posOffset>4916170</wp:posOffset>
                </wp:positionH>
                <wp:positionV relativeFrom="paragraph">
                  <wp:posOffset>1150458</wp:posOffset>
                </wp:positionV>
                <wp:extent cx="489097" cy="276033"/>
                <wp:effectExtent l="19050" t="19050" r="44450" b="29210"/>
                <wp:wrapNone/>
                <wp:docPr id="95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97" cy="2760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BCC2120">
              <v:roundrect id="AutoShape 1166" style="position:absolute;margin-left:387.1pt;margin-top:90.6pt;width:38.5pt;height:21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09B4A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11C3429" wp14:editId="2209E210">
                <wp:simplePos x="0" y="0"/>
                <wp:positionH relativeFrom="column">
                  <wp:posOffset>4549140</wp:posOffset>
                </wp:positionH>
                <wp:positionV relativeFrom="paragraph">
                  <wp:posOffset>833120</wp:posOffset>
                </wp:positionV>
                <wp:extent cx="368935" cy="400685"/>
                <wp:effectExtent l="0" t="0" r="0" b="37465"/>
                <wp:wrapNone/>
                <wp:docPr id="955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40D91" w14:textId="77777777" w:rsidR="00F2717F" w:rsidRPr="00435A32" w:rsidRDefault="00F2717F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57882FE">
              <v:oval id="_x0000_s1035" style="position:absolute;margin-left:358.2pt;margin-top:65.6pt;width:29.05pt;height:31.5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311C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2717F" w:rsidP="00F2717F" w:rsidRDefault="00F2717F" w14:paraId="78941E47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0323921" wp14:editId="51C6A577">
            <wp:extent cx="5400675" cy="2857500"/>
            <wp:effectExtent l="19050" t="19050" r="28575" b="1905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70BD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575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FBEF11C" w14:textId="77777777" w:rsidR="00F2717F" w:rsidRDefault="00F2717F" w:rsidP="00F2717F">
      <w:pPr>
        <w:pStyle w:val="BodyText1"/>
        <w:ind w:left="0"/>
      </w:pPr>
    </w:p>
    <w:p w14:paraId="0B34B124" w14:textId="77777777" w:rsidR="00F2717F" w:rsidRDefault="00F2717F" w:rsidP="00D54524">
      <w:pPr>
        <w:pStyle w:val="BodyText1"/>
        <w:numPr>
          <w:ilvl w:val="0"/>
          <w:numId w:val="16"/>
        </w:numPr>
      </w:pPr>
      <w:r>
        <w:t xml:space="preserve">Press </w:t>
      </w:r>
      <w:r>
        <w:rPr>
          <w:b/>
        </w:rPr>
        <w:t xml:space="preserve">Approve/Submit for Changes </w:t>
      </w:r>
      <w:r>
        <w:t>button.</w:t>
      </w:r>
    </w:p>
    <w:p w14:paraId="7F7C7031" w14:textId="77777777" w:rsidR="00F2717F" w:rsidRDefault="005E4F0A" w:rsidP="00F2717F">
      <w:pPr>
        <w:pStyle w:val="BodyText1"/>
        <w:ind w:left="0"/>
      </w:pP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CC6B772" wp14:editId="7E787BDC">
                <wp:simplePos x="0" y="0"/>
                <wp:positionH relativeFrom="column">
                  <wp:posOffset>2843278</wp:posOffset>
                </wp:positionH>
                <wp:positionV relativeFrom="paragraph">
                  <wp:posOffset>2310809</wp:posOffset>
                </wp:positionV>
                <wp:extent cx="1584251" cy="275590"/>
                <wp:effectExtent l="19050" t="19050" r="35560" b="29210"/>
                <wp:wrapNone/>
                <wp:docPr id="95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251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FEB6AD0">
              <v:roundrect id="AutoShape 1166" style="position:absolute;margin-left:223.9pt;margin-top:181.95pt;width:124.75pt;height:21.7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57AC1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">
                <v:shadow color="#868686"/>
              </v:roundrect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F3492E4" wp14:editId="4EF42B4A">
                <wp:simplePos x="0" y="0"/>
                <wp:positionH relativeFrom="column">
                  <wp:posOffset>2477932</wp:posOffset>
                </wp:positionH>
                <wp:positionV relativeFrom="paragraph">
                  <wp:posOffset>1993900</wp:posOffset>
                </wp:positionV>
                <wp:extent cx="368935" cy="400685"/>
                <wp:effectExtent l="0" t="0" r="0" b="37465"/>
                <wp:wrapNone/>
                <wp:docPr id="958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82836" w14:textId="77777777" w:rsidR="005E4F0A" w:rsidRPr="00435A32" w:rsidRDefault="005E4F0A" w:rsidP="00F2717F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C4D2771">
              <v:oval id="_x0000_s1036" style="position:absolute;margin-left:195.1pt;margin-top:157pt;width:29.05pt;height:31.5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F3492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5E4F0A" w:rsidP="00F2717F" w:rsidRDefault="005E4F0A" w14:paraId="29B4EA11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F2717F">
        <w:rPr>
          <w:noProof/>
          <w:lang w:eastAsia="en-AU"/>
        </w:rPr>
        <w:drawing>
          <wp:inline distT="0" distB="0" distL="0" distR="0" wp14:anchorId="082D9678" wp14:editId="57F2323D">
            <wp:extent cx="5400675" cy="2614930"/>
            <wp:effectExtent l="19050" t="19050" r="28575" b="1397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1AB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149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3E8F7E4" w14:textId="77777777" w:rsidR="00E6783C" w:rsidRDefault="00E6783C" w:rsidP="00F2717F">
      <w:pPr>
        <w:pStyle w:val="BodyText1"/>
        <w:ind w:left="0"/>
      </w:pPr>
    </w:p>
    <w:p w14:paraId="7B7ADBD6" w14:textId="77777777" w:rsidR="00E6783C" w:rsidRDefault="00E6783C" w:rsidP="00F2717F">
      <w:pPr>
        <w:pStyle w:val="BodyText1"/>
        <w:ind w:left="0"/>
      </w:pPr>
      <w:r>
        <w:t>A message will appear confirming that the invoice has been associated with the PO.</w:t>
      </w:r>
    </w:p>
    <w:p w14:paraId="3350A42B" w14:textId="77777777" w:rsidR="00E6783C" w:rsidRDefault="00E6783C" w:rsidP="00F2717F">
      <w:pPr>
        <w:pStyle w:val="BodyText1"/>
        <w:ind w:left="0"/>
      </w:pPr>
      <w:r>
        <w:rPr>
          <w:noProof/>
          <w:lang w:eastAsia="en-AU"/>
        </w:rPr>
        <w:drawing>
          <wp:inline distT="0" distB="0" distL="0" distR="0" wp14:anchorId="017E344B" wp14:editId="61A8C476">
            <wp:extent cx="3125607" cy="167856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CC97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300" cy="168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D02D" w14:textId="77777777" w:rsidR="003D390F" w:rsidRDefault="003D390F" w:rsidP="003D390F">
      <w:pPr>
        <w:pStyle w:val="Heading2"/>
      </w:pPr>
      <w:bookmarkStart w:id="4" w:name="_Toc443920295"/>
      <w:bookmarkStart w:id="5" w:name="_Ref336882957"/>
      <w:bookmarkStart w:id="6" w:name="_Toc360786534"/>
      <w:bookmarkStart w:id="7" w:name="_Toc339541723"/>
      <w:r>
        <w:t>Approving Invoices for Blanket Orders</w:t>
      </w:r>
      <w:bookmarkEnd w:id="4"/>
    </w:p>
    <w:p w14:paraId="7B5D1DEB" w14:textId="77777777" w:rsidR="003D390F" w:rsidRDefault="003D390F" w:rsidP="003D390F">
      <w:pPr>
        <w:pStyle w:val="Heading2"/>
        <w:numPr>
          <w:ilvl w:val="0"/>
          <w:numId w:val="0"/>
        </w:numPr>
      </w:pPr>
    </w:p>
    <w:p w14:paraId="3E51BCD4" w14:textId="77777777" w:rsidR="003D390F" w:rsidRDefault="003D390F" w:rsidP="003D390F">
      <w:r>
        <w:lastRenderedPageBreak/>
        <w:t>Blanket orders are orders where spending approval has been obtained for an estimated, larger or yearly amount. Multiple or periodic invoices will be deducted from this approved amount.</w:t>
      </w:r>
    </w:p>
    <w:p w14:paraId="60C5DF9D" w14:textId="77777777" w:rsidR="003D390F" w:rsidRDefault="003D390F" w:rsidP="003D390F"/>
    <w:p w14:paraId="222078A2" w14:textId="77777777" w:rsidR="003D390F" w:rsidRDefault="003D390F" w:rsidP="00FC592E">
      <w:pPr>
        <w:pStyle w:val="ListParagraph"/>
        <w:numPr>
          <w:ilvl w:val="0"/>
          <w:numId w:val="14"/>
        </w:numPr>
      </w:pPr>
      <w:r>
        <w:t xml:space="preserve">Blanket orders can be approved in the same way as other order with the exception that when the final invoice is to be approved </w:t>
      </w:r>
      <w:r w:rsidRPr="00980F8B">
        <w:rPr>
          <w:b/>
          <w:u w:val="single"/>
        </w:rPr>
        <w:t>and if there is money left over</w:t>
      </w:r>
      <w:r w:rsidRPr="00980F8B">
        <w:rPr>
          <w:b/>
        </w:rPr>
        <w:t xml:space="preserve"> </w:t>
      </w:r>
      <w:r>
        <w:t xml:space="preserve">from what was approved, you need to select the </w:t>
      </w:r>
      <w:r w:rsidRPr="00980F8B">
        <w:rPr>
          <w:b/>
        </w:rPr>
        <w:t xml:space="preserve">Final Invoice for the PO </w:t>
      </w:r>
      <w:r>
        <w:t>checkbox.</w:t>
      </w:r>
    </w:p>
    <w:p w14:paraId="52C09639" w14:textId="77777777" w:rsidR="00980F8B" w:rsidRDefault="00980F8B" w:rsidP="003D390F"/>
    <w:p w14:paraId="414FEB76" w14:textId="77777777" w:rsidR="003D390F" w:rsidRDefault="00980F8B" w:rsidP="00FC592E">
      <w:pPr>
        <w:pStyle w:val="ListParagraph"/>
        <w:numPr>
          <w:ilvl w:val="0"/>
          <w:numId w:val="14"/>
        </w:numPr>
      </w:pPr>
      <w:r>
        <w:t>Additionally</w:t>
      </w:r>
      <w:r w:rsidR="003D390F">
        <w:t xml:space="preserve">, please be aware that blanket orders are raised with the </w:t>
      </w:r>
      <w:r w:rsidR="003D390F" w:rsidRPr="00980F8B">
        <w:rPr>
          <w:b/>
        </w:rPr>
        <w:t xml:space="preserve">total amounts in the quantity field </w:t>
      </w:r>
      <w:r w:rsidR="003D390F">
        <w:t xml:space="preserve">and the </w:t>
      </w:r>
      <w:r w:rsidRPr="00980F8B">
        <w:rPr>
          <w:b/>
        </w:rPr>
        <w:t>unit price as set as $1</w:t>
      </w:r>
      <w:r>
        <w:t xml:space="preserve">. </w:t>
      </w:r>
      <w:proofErr w:type="gramStart"/>
      <w:r>
        <w:t>So</w:t>
      </w:r>
      <w:proofErr w:type="gramEnd"/>
      <w:r>
        <w:t xml:space="preserve"> for blanket orders you will need to deduct the invoice amount form the quantity field.</w:t>
      </w:r>
    </w:p>
    <w:p w14:paraId="3208F725" w14:textId="77777777" w:rsidR="003D390F" w:rsidRDefault="003D390F" w:rsidP="003D390F"/>
    <w:p w14:paraId="1CFE01C9" w14:textId="77777777" w:rsidR="003D390F" w:rsidRPr="003D390F" w:rsidRDefault="003D390F" w:rsidP="003D390F">
      <w:r w:rsidRPr="00980F8B">
        <w:rPr>
          <w:u w:val="single"/>
        </w:rPr>
        <w:t>If the total approved amount for spending allocated to the blanket order has been spent</w:t>
      </w:r>
      <w:r>
        <w:t xml:space="preserve"> as agreed/</w:t>
      </w:r>
      <w:proofErr w:type="gramStart"/>
      <w:r>
        <w:t>approved</w:t>
      </w:r>
      <w:proofErr w:type="gramEnd"/>
      <w:r>
        <w:t xml:space="preserve"> you will </w:t>
      </w:r>
      <w:r w:rsidRPr="00980F8B">
        <w:rPr>
          <w:b/>
        </w:rPr>
        <w:t>not need to select the Final Invoice for the PO</w:t>
      </w:r>
      <w:r>
        <w:t xml:space="preserve"> checkbox</w:t>
      </w:r>
      <w:r w:rsidR="00980F8B">
        <w:t xml:space="preserve"> when processing the final invoice</w:t>
      </w:r>
      <w:r>
        <w:t>.</w:t>
      </w:r>
    </w:p>
    <w:p w14:paraId="57975076" w14:textId="77777777" w:rsidR="003D390F" w:rsidRDefault="003D390F" w:rsidP="003D390F"/>
    <w:p w14:paraId="62F6B3E7" w14:textId="77777777" w:rsidR="003D390F" w:rsidRPr="003D390F" w:rsidRDefault="00980F8B" w:rsidP="003D390F"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2285CAF2" wp14:editId="01C77052">
                <wp:simplePos x="0" y="0"/>
                <wp:positionH relativeFrom="column">
                  <wp:posOffset>1410335</wp:posOffset>
                </wp:positionH>
                <wp:positionV relativeFrom="paragraph">
                  <wp:posOffset>2523490</wp:posOffset>
                </wp:positionV>
                <wp:extent cx="368935" cy="400685"/>
                <wp:effectExtent l="0" t="0" r="0" b="37465"/>
                <wp:wrapNone/>
                <wp:docPr id="26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36A04" w14:textId="77777777" w:rsidR="00980F8B" w:rsidRPr="00435A32" w:rsidRDefault="00980F8B" w:rsidP="00980F8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FA09A96">
              <v:oval id="_x0000_s1037" style="position:absolute;margin-left:111.05pt;margin-top:198.7pt;width:29.05pt;height:31.5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2285CA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980F8B" w:rsidP="00980F8B" w:rsidRDefault="00980F8B" w14:paraId="78E884CA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5B2CBB6D" wp14:editId="5E1F22EF">
                <wp:simplePos x="0" y="0"/>
                <wp:positionH relativeFrom="column">
                  <wp:posOffset>-191932</wp:posOffset>
                </wp:positionH>
                <wp:positionV relativeFrom="paragraph">
                  <wp:posOffset>1604645</wp:posOffset>
                </wp:positionV>
                <wp:extent cx="368935" cy="400685"/>
                <wp:effectExtent l="0" t="0" r="0" b="37465"/>
                <wp:wrapNone/>
                <wp:docPr id="27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95680" w14:textId="77777777" w:rsidR="00980F8B" w:rsidRPr="00435A32" w:rsidRDefault="00980F8B" w:rsidP="00980F8B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7B6F0A6">
              <v:oval id="_x0000_s1038" style="position:absolute;margin-left:-15.1pt;margin-top:126.35pt;width:29.05pt;height:31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B2CBB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980F8B" w:rsidP="00980F8B" w:rsidRDefault="00980F8B" w14:paraId="249FAAB8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B8C0F9A" wp14:editId="773F6C8C">
                <wp:simplePos x="0" y="0"/>
                <wp:positionH relativeFrom="column">
                  <wp:posOffset>1779905</wp:posOffset>
                </wp:positionH>
                <wp:positionV relativeFrom="paragraph">
                  <wp:posOffset>2537298</wp:posOffset>
                </wp:positionV>
                <wp:extent cx="1637414" cy="467833"/>
                <wp:effectExtent l="19050" t="19050" r="39370" b="46990"/>
                <wp:wrapNone/>
                <wp:docPr id="26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414" cy="4678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6E3740D">
              <v:roundrect id="AutoShape 1166" style="position:absolute;margin-left:140.15pt;margin-top:199.8pt;width:128.95pt;height:36.8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E583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">
                <v:shadow color="#868686"/>
              </v:roundrect>
            </w:pict>
          </mc:Fallback>
        </mc:AlternateContent>
      </w:r>
      <w:r w:rsidR="003D390F" w:rsidRPr="00F2717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7341C63" wp14:editId="0531E09A">
                <wp:simplePos x="0" y="0"/>
                <wp:positionH relativeFrom="column">
                  <wp:posOffset>24292</wp:posOffset>
                </wp:positionH>
                <wp:positionV relativeFrom="paragraph">
                  <wp:posOffset>1993265</wp:posOffset>
                </wp:positionV>
                <wp:extent cx="1637414" cy="414669"/>
                <wp:effectExtent l="19050" t="19050" r="39370" b="42545"/>
                <wp:wrapNone/>
                <wp:docPr id="26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7414" cy="4146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17A3D29">
              <v:roundrect id="AutoShape 1166" style="position:absolute;margin-left:1.9pt;margin-top:156.95pt;width:128.95pt;height:32.6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45A09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">
                <v:shadow color="#868686"/>
              </v:roundrect>
            </w:pict>
          </mc:Fallback>
        </mc:AlternateContent>
      </w:r>
      <w:r w:rsidR="003D390F">
        <w:rPr>
          <w:noProof/>
          <w:lang w:eastAsia="en-AU"/>
        </w:rPr>
        <w:drawing>
          <wp:inline distT="0" distB="0" distL="0" distR="0" wp14:anchorId="6582373B" wp14:editId="4F8DB09E">
            <wp:extent cx="5324475" cy="3474225"/>
            <wp:effectExtent l="19050" t="1905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1744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t="1882"/>
                    <a:stretch/>
                  </pic:blipFill>
                  <pic:spPr bwMode="auto">
                    <a:xfrm>
                      <a:off x="0" y="0"/>
                      <a:ext cx="5333882" cy="348036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09A7B" w14:textId="77777777" w:rsidR="003D390F" w:rsidRDefault="003D390F" w:rsidP="003D390F">
      <w:pPr>
        <w:pStyle w:val="Heading2"/>
        <w:numPr>
          <w:ilvl w:val="0"/>
          <w:numId w:val="0"/>
        </w:numPr>
      </w:pPr>
      <w:r>
        <w:br w:type="page"/>
      </w:r>
    </w:p>
    <w:p w14:paraId="6E133A4C" w14:textId="77777777" w:rsidR="00E05E2A" w:rsidRDefault="00D54524" w:rsidP="00E05E2A">
      <w:pPr>
        <w:pStyle w:val="Heading2"/>
      </w:pPr>
      <w:bookmarkStart w:id="8" w:name="_Toc443920296"/>
      <w:r>
        <w:lastRenderedPageBreak/>
        <w:t>Declining</w:t>
      </w:r>
      <w:r w:rsidR="00E05E2A" w:rsidRPr="0085534B">
        <w:t xml:space="preserve"> </w:t>
      </w:r>
      <w:bookmarkEnd w:id="5"/>
      <w:bookmarkEnd w:id="6"/>
      <w:r>
        <w:t>an Invoice</w:t>
      </w:r>
      <w:bookmarkEnd w:id="8"/>
    </w:p>
    <w:p w14:paraId="72B058BD" w14:textId="77777777" w:rsidR="009D3551" w:rsidRPr="009D3551" w:rsidRDefault="009D3551" w:rsidP="00C12ED3">
      <w:pPr>
        <w:spacing w:line="240" w:lineRule="auto"/>
      </w:pPr>
      <w:r>
        <w:t xml:space="preserve">If you have </w:t>
      </w:r>
      <w:r w:rsidR="00C12ED3">
        <w:t xml:space="preserve">been sent the invoice in error and you know where to direct it, use the steps in section </w:t>
      </w:r>
      <w:proofErr w:type="gramStart"/>
      <w:r w:rsidR="00C12ED3">
        <w:t>2.3,Transferring</w:t>
      </w:r>
      <w:proofErr w:type="gramEnd"/>
      <w:r w:rsidR="00C12ED3">
        <w:t xml:space="preserve"> an Invoice to the Correct Approver. If you do not know which approver to address it to, you can follow the steps below to decline the invoice.</w:t>
      </w:r>
    </w:p>
    <w:p w14:paraId="7249307C" w14:textId="77777777" w:rsidR="007679AD" w:rsidRPr="007679AD" w:rsidRDefault="007679AD" w:rsidP="007679AD"/>
    <w:p w14:paraId="7CD5FF8D" w14:textId="77777777" w:rsidR="00316C42" w:rsidRPr="00E22ECD" w:rsidRDefault="00AC756A" w:rsidP="00E22ECD">
      <w:pPr>
        <w:pStyle w:val="ListParagraph"/>
        <w:numPr>
          <w:ilvl w:val="0"/>
          <w:numId w:val="15"/>
        </w:numPr>
        <w:rPr>
          <w:rFonts w:cs="Arial"/>
        </w:rPr>
      </w:pPr>
      <w:r w:rsidRPr="00316C42">
        <w:t xml:space="preserve">Click the </w:t>
      </w:r>
      <w:r w:rsidR="00316C42" w:rsidRPr="00E22ECD">
        <w:rPr>
          <w:b/>
        </w:rPr>
        <w:t>invoice number</w:t>
      </w:r>
      <w:r w:rsidR="00316C42" w:rsidRPr="00316C42">
        <w:t xml:space="preserve"> </w:t>
      </w:r>
      <w:r w:rsidR="00582EFE">
        <w:t>to view the invoice details</w:t>
      </w:r>
      <w:r w:rsidR="00316C42" w:rsidRPr="00316C42">
        <w:t>.</w:t>
      </w:r>
    </w:p>
    <w:p w14:paraId="38B9C3D4" w14:textId="77777777" w:rsidR="00E05E2A" w:rsidRDefault="00DE6AF0" w:rsidP="003D390F">
      <w:pPr>
        <w:rPr>
          <w:rStyle w:val="Heading1Char"/>
        </w:rPr>
      </w:pP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9BD839B" wp14:editId="466E7B7E">
                <wp:simplePos x="0" y="0"/>
                <wp:positionH relativeFrom="column">
                  <wp:posOffset>1630680</wp:posOffset>
                </wp:positionH>
                <wp:positionV relativeFrom="paragraph">
                  <wp:posOffset>1569085</wp:posOffset>
                </wp:positionV>
                <wp:extent cx="368935" cy="400685"/>
                <wp:effectExtent l="0" t="0" r="0" b="37465"/>
                <wp:wrapNone/>
                <wp:docPr id="46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EB818" w14:textId="77777777" w:rsidR="007679AD" w:rsidRPr="00435A32" w:rsidRDefault="007679AD" w:rsidP="007679AD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DDBFDA3">
              <v:oval id="_x0000_s1039" style="position:absolute;margin-left:128.4pt;margin-top:123.55pt;width:29.05pt;height:31.5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9BD83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7679AD" w:rsidP="007679AD" w:rsidRDefault="007679AD" w14:paraId="19F14E3C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78474BB" wp14:editId="4F7EE93F">
                <wp:simplePos x="0" y="0"/>
                <wp:positionH relativeFrom="column">
                  <wp:posOffset>2002790</wp:posOffset>
                </wp:positionH>
                <wp:positionV relativeFrom="paragraph">
                  <wp:posOffset>1893408</wp:posOffset>
                </wp:positionV>
                <wp:extent cx="605790" cy="275590"/>
                <wp:effectExtent l="19050" t="19050" r="41910" b="29210"/>
                <wp:wrapNone/>
                <wp:docPr id="4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264D2FE">
              <v:roundrect id="AutoShape 1166" style="position:absolute;margin-left:157.7pt;margin-top:149.1pt;width:47.7pt;height:21.7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5EDD3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">
                <v:shadow color="#868686"/>
              </v:roundrect>
            </w:pict>
          </mc:Fallback>
        </mc:AlternateContent>
      </w:r>
      <w:r w:rsidR="00E05E2A" w:rsidRPr="00316C42">
        <w:br/>
      </w:r>
      <w:r w:rsidR="00316C42">
        <w:rPr>
          <w:noProof/>
          <w:lang w:eastAsia="en-AU"/>
        </w:rPr>
        <w:drawing>
          <wp:inline distT="0" distB="0" distL="0" distR="0" wp14:anchorId="52C70262" wp14:editId="37B3440A">
            <wp:extent cx="5408762" cy="2527539"/>
            <wp:effectExtent l="19050" t="19050" r="20955" b="2540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9F3C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5"/>
                    <a:stretch/>
                  </pic:blipFill>
                  <pic:spPr bwMode="auto">
                    <a:xfrm>
                      <a:off x="0" y="0"/>
                      <a:ext cx="5406892" cy="25266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5C61" w14:textId="77777777" w:rsidR="00316C42" w:rsidRPr="003D390F" w:rsidRDefault="00316C42" w:rsidP="003D390F">
      <w:r w:rsidRPr="003D390F">
        <w:rPr>
          <w:b/>
        </w:rPr>
        <w:t>Note:</w:t>
      </w:r>
      <w:r w:rsidRPr="003D390F">
        <w:t xml:space="preserve"> You </w:t>
      </w:r>
      <w:r w:rsidR="00582EFE">
        <w:t xml:space="preserve">can click on the </w:t>
      </w:r>
      <w:r w:rsidR="00582EFE">
        <w:rPr>
          <w:b/>
        </w:rPr>
        <w:t xml:space="preserve">Invoice Image </w:t>
      </w:r>
      <w:r w:rsidR="00582EFE">
        <w:rPr>
          <w:noProof/>
          <w:lang w:eastAsia="en-AU"/>
        </w:rPr>
        <w:drawing>
          <wp:inline distT="0" distB="0" distL="0" distR="0" wp14:anchorId="734616AF" wp14:editId="62E13CB8">
            <wp:extent cx="219106" cy="219106"/>
            <wp:effectExtent l="0" t="0" r="9525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DBF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90F">
        <w:t xml:space="preserve"> button to </w:t>
      </w:r>
      <w:r w:rsidR="00582EFE">
        <w:t>display the scanned</w:t>
      </w:r>
      <w:r w:rsidRPr="003D390F">
        <w:t xml:space="preserve"> </w:t>
      </w:r>
      <w:r w:rsidR="00582EFE">
        <w:t xml:space="preserve">copy of the </w:t>
      </w:r>
      <w:r w:rsidRPr="003D390F">
        <w:t xml:space="preserve">invoice. </w:t>
      </w:r>
    </w:p>
    <w:p w14:paraId="41D6D034" w14:textId="77777777" w:rsidR="00C64537" w:rsidRPr="003D390F" w:rsidRDefault="00C64537" w:rsidP="003D390F"/>
    <w:p w14:paraId="68FE21FF" w14:textId="77777777" w:rsidR="00C64537" w:rsidRPr="003D390F" w:rsidRDefault="00C64537" w:rsidP="003D390F"/>
    <w:p w14:paraId="786B1BEF" w14:textId="77777777" w:rsidR="007679AD" w:rsidRPr="00E22ECD" w:rsidRDefault="007679AD" w:rsidP="00E22ECD">
      <w:pPr>
        <w:pStyle w:val="ListParagraph"/>
        <w:numPr>
          <w:ilvl w:val="0"/>
          <w:numId w:val="15"/>
        </w:numPr>
        <w:rPr>
          <w:rFonts w:cs="Arial"/>
          <w:bCs/>
          <w:iCs/>
          <w:szCs w:val="28"/>
        </w:rPr>
      </w:pPr>
      <w:bookmarkStart w:id="9" w:name="_Toc360786535"/>
      <w:r w:rsidRPr="00E22ECD">
        <w:t xml:space="preserve">In the Invoices Detail screen press the </w:t>
      </w:r>
      <w:r w:rsidRPr="00E22ECD">
        <w:rPr>
          <w:b/>
        </w:rPr>
        <w:t>Decline</w:t>
      </w:r>
      <w:r w:rsidRPr="00E22ECD">
        <w:t xml:space="preserve"> button.</w:t>
      </w:r>
    </w:p>
    <w:p w14:paraId="401B9A08" w14:textId="77777777" w:rsidR="007679AD" w:rsidRDefault="007679AD" w:rsidP="007679AD">
      <w:pPr>
        <w:spacing w:line="240" w:lineRule="auto"/>
        <w:rPr>
          <w:rFonts w:cs="Arial"/>
          <w:b/>
          <w:bCs/>
          <w:iCs/>
          <w:szCs w:val="28"/>
        </w:rPr>
      </w:pP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5E35680" wp14:editId="2D7A6FC7">
                <wp:simplePos x="0" y="0"/>
                <wp:positionH relativeFrom="column">
                  <wp:posOffset>3430905</wp:posOffset>
                </wp:positionH>
                <wp:positionV relativeFrom="paragraph">
                  <wp:posOffset>2241550</wp:posOffset>
                </wp:positionV>
                <wp:extent cx="605790" cy="275590"/>
                <wp:effectExtent l="19050" t="19050" r="41910" b="29210"/>
                <wp:wrapNone/>
                <wp:docPr id="5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1B46D65">
              <v:roundrect id="AutoShape 1166" style="position:absolute;margin-left:270.15pt;margin-top:176.5pt;width:47.7pt;height:21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EAB7B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">
                <v:shadow color="#868686"/>
              </v:roundrect>
            </w:pict>
          </mc:Fallback>
        </mc:AlternateContent>
      </w: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D1EE1C2" wp14:editId="34C7BFB8">
                <wp:simplePos x="0" y="0"/>
                <wp:positionH relativeFrom="column">
                  <wp:posOffset>3058795</wp:posOffset>
                </wp:positionH>
                <wp:positionV relativeFrom="paragraph">
                  <wp:posOffset>1917700</wp:posOffset>
                </wp:positionV>
                <wp:extent cx="368935" cy="400685"/>
                <wp:effectExtent l="0" t="0" r="0" b="37465"/>
                <wp:wrapNone/>
                <wp:docPr id="4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629E6" w14:textId="77777777" w:rsidR="007679AD" w:rsidRPr="00435A32" w:rsidRDefault="007679AD" w:rsidP="007679AD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5F6C63D">
              <v:oval id="_x0000_s1040" style="position:absolute;margin-left:240.85pt;margin-top:151pt;width:29.05pt;height:31.5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4D1EE1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7679AD" w:rsidP="007679AD" w:rsidRDefault="007679AD" w14:paraId="7842F596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/>
          <w:bCs/>
          <w:iCs/>
          <w:noProof/>
          <w:szCs w:val="28"/>
          <w:lang w:eastAsia="en-AU"/>
        </w:rPr>
        <w:drawing>
          <wp:inline distT="0" distB="0" distL="0" distR="0" wp14:anchorId="6E12D36D" wp14:editId="6345F7C7">
            <wp:extent cx="5400675" cy="2729230"/>
            <wp:effectExtent l="19050" t="19050" r="28575" b="139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1DC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292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DF108A2" w14:textId="77777777" w:rsidR="007679AD" w:rsidRDefault="007679AD" w:rsidP="007679AD">
      <w:pPr>
        <w:spacing w:line="240" w:lineRule="auto"/>
        <w:rPr>
          <w:rFonts w:cs="Arial"/>
          <w:b/>
          <w:bCs/>
          <w:iCs/>
          <w:szCs w:val="28"/>
        </w:rPr>
      </w:pPr>
    </w:p>
    <w:p w14:paraId="22E525FD" w14:textId="77777777" w:rsidR="007679AD" w:rsidRPr="00582EFE" w:rsidRDefault="00582EFE" w:rsidP="007679AD">
      <w:pPr>
        <w:spacing w:line="240" w:lineRule="auto"/>
        <w:rPr>
          <w:rFonts w:cs="Arial"/>
          <w:bCs/>
          <w:iCs/>
          <w:szCs w:val="28"/>
        </w:rPr>
      </w:pPr>
      <w:r>
        <w:rPr>
          <w:rFonts w:cs="Arial"/>
          <w:b/>
          <w:bCs/>
          <w:iCs/>
          <w:szCs w:val="28"/>
        </w:rPr>
        <w:t xml:space="preserve">Note: </w:t>
      </w:r>
      <w:r>
        <w:rPr>
          <w:rFonts w:cs="Arial"/>
          <w:bCs/>
          <w:iCs/>
          <w:szCs w:val="28"/>
        </w:rPr>
        <w:t xml:space="preserve">The </w:t>
      </w:r>
      <w:r>
        <w:rPr>
          <w:rFonts w:cs="Arial"/>
          <w:b/>
          <w:bCs/>
          <w:iCs/>
          <w:szCs w:val="28"/>
        </w:rPr>
        <w:t xml:space="preserve">Show Documents </w:t>
      </w:r>
      <w:r>
        <w:rPr>
          <w:rFonts w:cs="Arial"/>
          <w:bCs/>
          <w:iCs/>
          <w:szCs w:val="28"/>
        </w:rPr>
        <w:t>button will display the scanned copy of the invoice.</w:t>
      </w:r>
    </w:p>
    <w:p w14:paraId="4BEF2D8E" w14:textId="77777777" w:rsidR="007679AD" w:rsidRDefault="007679AD" w:rsidP="007679AD">
      <w:pPr>
        <w:spacing w:line="240" w:lineRule="auto"/>
        <w:rPr>
          <w:rFonts w:cs="Arial"/>
          <w:b/>
          <w:bCs/>
          <w:iCs/>
          <w:szCs w:val="28"/>
        </w:rPr>
      </w:pPr>
    </w:p>
    <w:p w14:paraId="31B387D7" w14:textId="77777777" w:rsidR="00CC44BE" w:rsidRDefault="00CC44BE">
      <w:pPr>
        <w:spacing w:line="240" w:lineRule="auto"/>
        <w:rPr>
          <w:rFonts w:cs="Arial"/>
          <w:bCs/>
          <w:iCs/>
          <w:szCs w:val="28"/>
        </w:rPr>
      </w:pPr>
      <w:r>
        <w:rPr>
          <w:rFonts w:cs="Arial"/>
          <w:bCs/>
          <w:iCs/>
          <w:szCs w:val="28"/>
        </w:rPr>
        <w:br w:type="page"/>
      </w:r>
    </w:p>
    <w:p w14:paraId="4F6F021F" w14:textId="77777777" w:rsidR="007679AD" w:rsidRDefault="00CC44BE" w:rsidP="00E22ECD">
      <w:pPr>
        <w:pStyle w:val="ListParagraph"/>
        <w:numPr>
          <w:ilvl w:val="0"/>
          <w:numId w:val="14"/>
        </w:numPr>
        <w:spacing w:line="240" w:lineRule="auto"/>
        <w:rPr>
          <w:rFonts w:cs="Arial"/>
          <w:bCs/>
          <w:iCs/>
          <w:szCs w:val="28"/>
        </w:rPr>
      </w:pPr>
      <w:r w:rsidRPr="00CC44BE">
        <w:rPr>
          <w:rFonts w:cs="Arial"/>
          <w:bCs/>
          <w:iCs/>
          <w:szCs w:val="28"/>
        </w:rPr>
        <w:lastRenderedPageBreak/>
        <w:t>Provid</w:t>
      </w:r>
      <w:r>
        <w:rPr>
          <w:rFonts w:cs="Arial"/>
          <w:bCs/>
          <w:iCs/>
          <w:szCs w:val="28"/>
        </w:rPr>
        <w:t xml:space="preserve">e a </w:t>
      </w:r>
      <w:r w:rsidRPr="00CC44BE">
        <w:rPr>
          <w:rFonts w:cs="Arial"/>
          <w:b/>
          <w:bCs/>
          <w:iCs/>
          <w:szCs w:val="28"/>
        </w:rPr>
        <w:t>reason</w:t>
      </w:r>
      <w:r>
        <w:rPr>
          <w:rFonts w:cs="Arial"/>
          <w:bCs/>
          <w:iCs/>
          <w:szCs w:val="28"/>
        </w:rPr>
        <w:t xml:space="preserve"> for declining the invoice and press the </w:t>
      </w:r>
      <w:r>
        <w:rPr>
          <w:rFonts w:cs="Arial"/>
          <w:b/>
          <w:bCs/>
          <w:iCs/>
          <w:szCs w:val="28"/>
        </w:rPr>
        <w:t xml:space="preserve">Save </w:t>
      </w:r>
      <w:r>
        <w:rPr>
          <w:rFonts w:cs="Arial"/>
          <w:bCs/>
          <w:iCs/>
          <w:szCs w:val="28"/>
        </w:rPr>
        <w:t>button.</w:t>
      </w:r>
    </w:p>
    <w:p w14:paraId="70B12FE2" w14:textId="77777777" w:rsidR="00CC44BE" w:rsidRPr="00CC44BE" w:rsidRDefault="00CC44BE" w:rsidP="00CC44BE">
      <w:pPr>
        <w:spacing w:line="240" w:lineRule="auto"/>
        <w:rPr>
          <w:rFonts w:cs="Arial"/>
          <w:bCs/>
          <w:iCs/>
          <w:szCs w:val="28"/>
        </w:rPr>
      </w:pP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E3F7ED0" wp14:editId="34F0AC28">
                <wp:simplePos x="0" y="0"/>
                <wp:positionH relativeFrom="column">
                  <wp:posOffset>-15875</wp:posOffset>
                </wp:positionH>
                <wp:positionV relativeFrom="paragraph">
                  <wp:posOffset>3406302</wp:posOffset>
                </wp:positionV>
                <wp:extent cx="520995" cy="350018"/>
                <wp:effectExtent l="19050" t="19050" r="31750" b="31115"/>
                <wp:wrapNone/>
                <wp:docPr id="62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995" cy="3500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B0D654B">
              <v:roundrect id="AutoShape 1166" style="position:absolute;margin-left:-1.25pt;margin-top:268.2pt;width:41pt;height:27.5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684B0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">
                <v:shadow color="#868686"/>
              </v:roundrect>
            </w:pict>
          </mc:Fallback>
        </mc:AlternateContent>
      </w: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0095606" wp14:editId="5135CF56">
                <wp:simplePos x="0" y="0"/>
                <wp:positionH relativeFrom="column">
                  <wp:posOffset>78814</wp:posOffset>
                </wp:positionH>
                <wp:positionV relativeFrom="paragraph">
                  <wp:posOffset>1324315</wp:posOffset>
                </wp:positionV>
                <wp:extent cx="1148316" cy="275590"/>
                <wp:effectExtent l="19050" t="19050" r="33020" b="29210"/>
                <wp:wrapNone/>
                <wp:docPr id="6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316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49C20FF">
              <v:roundrect id="AutoShape 1166" style="position:absolute;margin-left:6.2pt;margin-top:104.3pt;width:90.4pt;height:21.7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AFEB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">
                <v:shadow color="#868686"/>
              </v:roundrect>
            </w:pict>
          </mc:Fallback>
        </mc:AlternateContent>
      </w:r>
      <w:r w:rsidRPr="007679A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18600810" wp14:editId="3721FDEB">
                <wp:simplePos x="0" y="0"/>
                <wp:positionH relativeFrom="column">
                  <wp:posOffset>-297815</wp:posOffset>
                </wp:positionH>
                <wp:positionV relativeFrom="paragraph">
                  <wp:posOffset>999490</wp:posOffset>
                </wp:positionV>
                <wp:extent cx="368935" cy="400685"/>
                <wp:effectExtent l="0" t="0" r="0" b="37465"/>
                <wp:wrapNone/>
                <wp:docPr id="6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5B6A" w14:textId="77777777" w:rsidR="00CC44BE" w:rsidRPr="00435A32" w:rsidRDefault="00CC44BE" w:rsidP="007679AD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0339249">
              <v:oval id="_x0000_s1041" style="position:absolute;margin-left:-23.45pt;margin-top:78.7pt;width:29.05pt;height:31.5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1860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CC44BE" w:rsidP="007679AD" w:rsidRDefault="00CC44BE" w14:paraId="7A036E3D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Cs/>
          <w:iCs/>
          <w:noProof/>
          <w:szCs w:val="28"/>
          <w:lang w:eastAsia="en-AU"/>
        </w:rPr>
        <w:drawing>
          <wp:inline distT="0" distB="0" distL="0" distR="0" wp14:anchorId="2E16EB60" wp14:editId="405094E5">
            <wp:extent cx="5400675" cy="3769995"/>
            <wp:effectExtent l="19050" t="19050" r="28575" b="209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D3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9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886DC06" w14:textId="77777777" w:rsidR="007679AD" w:rsidRDefault="007679AD" w:rsidP="007679AD">
      <w:pPr>
        <w:spacing w:line="240" w:lineRule="auto"/>
        <w:rPr>
          <w:rFonts w:cs="Arial"/>
          <w:b/>
          <w:bCs/>
          <w:iCs/>
          <w:szCs w:val="28"/>
        </w:rPr>
      </w:pPr>
    </w:p>
    <w:p w14:paraId="48B3B3D0" w14:textId="77777777" w:rsidR="007679AD" w:rsidRDefault="007679AD" w:rsidP="007679AD">
      <w:pPr>
        <w:spacing w:line="240" w:lineRule="auto"/>
        <w:rPr>
          <w:rFonts w:cs="Arial"/>
          <w:b/>
          <w:bCs/>
          <w:iCs/>
          <w:szCs w:val="28"/>
        </w:rPr>
      </w:pPr>
    </w:p>
    <w:p w14:paraId="3106000A" w14:textId="77777777" w:rsidR="00CC44BE" w:rsidRDefault="00CC44BE" w:rsidP="007679AD">
      <w:pPr>
        <w:spacing w:line="240" w:lineRule="auto"/>
        <w:rPr>
          <w:rFonts w:cs="Arial"/>
          <w:bCs/>
          <w:iCs/>
          <w:szCs w:val="28"/>
        </w:rPr>
      </w:pPr>
      <w:r>
        <w:rPr>
          <w:rFonts w:cs="Arial"/>
          <w:bCs/>
          <w:iCs/>
          <w:szCs w:val="28"/>
        </w:rPr>
        <w:t>A message will appear to confirm the invoice has been declined.</w:t>
      </w:r>
      <w:r w:rsidR="009D3551">
        <w:rPr>
          <w:rFonts w:cs="Arial"/>
          <w:bCs/>
          <w:iCs/>
          <w:szCs w:val="28"/>
        </w:rPr>
        <w:t xml:space="preserve"> </w:t>
      </w:r>
    </w:p>
    <w:p w14:paraId="4E3C526E" w14:textId="77777777" w:rsidR="00CC44BE" w:rsidRDefault="00CC44BE" w:rsidP="007679AD">
      <w:pPr>
        <w:spacing w:line="240" w:lineRule="auto"/>
        <w:rPr>
          <w:rFonts w:cs="Arial"/>
          <w:bCs/>
          <w:iCs/>
          <w:szCs w:val="28"/>
        </w:rPr>
      </w:pPr>
    </w:p>
    <w:p w14:paraId="7B3314C8" w14:textId="77777777" w:rsidR="00CC44BE" w:rsidRPr="00CC44BE" w:rsidRDefault="00CC44BE" w:rsidP="007679AD">
      <w:pPr>
        <w:spacing w:line="240" w:lineRule="auto"/>
        <w:rPr>
          <w:rFonts w:cs="Arial"/>
          <w:bCs/>
          <w:iCs/>
          <w:szCs w:val="28"/>
        </w:rPr>
      </w:pPr>
      <w:r>
        <w:rPr>
          <w:rFonts w:cs="Arial"/>
          <w:bCs/>
          <w:iCs/>
          <w:noProof/>
          <w:szCs w:val="28"/>
          <w:lang w:eastAsia="en-AU"/>
        </w:rPr>
        <w:drawing>
          <wp:inline distT="0" distB="0" distL="0" distR="0" wp14:anchorId="6E6CF8EB" wp14:editId="65964681">
            <wp:extent cx="2769079" cy="1547426"/>
            <wp:effectExtent l="19050" t="19050" r="12700" b="15240"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C0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42" cy="15470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1B14027" w14:textId="77777777" w:rsidR="0032418D" w:rsidRDefault="0032418D">
      <w:pPr>
        <w:spacing w:line="240" w:lineRule="auto"/>
      </w:pPr>
    </w:p>
    <w:p w14:paraId="37F70FFB" w14:textId="77777777" w:rsidR="0032418D" w:rsidRDefault="0032418D">
      <w:pPr>
        <w:spacing w:line="240" w:lineRule="auto"/>
      </w:pPr>
      <w:r>
        <w:t xml:space="preserve">The invoice will be returned to the Accounts </w:t>
      </w:r>
      <w:r w:rsidR="009D3551">
        <w:t>Payable queue.</w:t>
      </w:r>
    </w:p>
    <w:p w14:paraId="1C2CD4BF" w14:textId="77777777" w:rsidR="009D3551" w:rsidRDefault="009D3551">
      <w:pPr>
        <w:spacing w:line="240" w:lineRule="auto"/>
      </w:pPr>
    </w:p>
    <w:p w14:paraId="7EEA5E94" w14:textId="77777777" w:rsidR="009D3551" w:rsidRDefault="009D3551">
      <w:pPr>
        <w:spacing w:line="240" w:lineRule="auto"/>
      </w:pPr>
      <w:r>
        <w:br w:type="page"/>
      </w:r>
    </w:p>
    <w:p w14:paraId="003B40A4" w14:textId="77777777" w:rsidR="00C12ED3" w:rsidRDefault="00C12ED3" w:rsidP="00C12ED3">
      <w:pPr>
        <w:pStyle w:val="Heading2"/>
        <w:keepNext/>
      </w:pPr>
      <w:bookmarkStart w:id="10" w:name="_Toc443920297"/>
      <w:r>
        <w:lastRenderedPageBreak/>
        <w:t>Transferring an Invoice to the Correct Approver</w:t>
      </w:r>
      <w:bookmarkEnd w:id="10"/>
    </w:p>
    <w:p w14:paraId="7C2B8434" w14:textId="77777777" w:rsidR="00C12ED3" w:rsidRDefault="00C12ED3" w:rsidP="00C12ED3">
      <w:pPr>
        <w:pStyle w:val="ListParagraph"/>
        <w:numPr>
          <w:ilvl w:val="0"/>
          <w:numId w:val="18"/>
        </w:numPr>
      </w:pPr>
      <w:r>
        <w:t>At the Invoice Approval screen, press</w:t>
      </w:r>
      <w:r w:rsidR="009D3551">
        <w:t xml:space="preserve"> the </w:t>
      </w:r>
      <w:r w:rsidR="009D3551" w:rsidRPr="00C12ED3">
        <w:rPr>
          <w:b/>
        </w:rPr>
        <w:t xml:space="preserve">Transfer </w:t>
      </w:r>
      <w:r w:rsidR="009D3551">
        <w:rPr>
          <w:noProof/>
          <w:lang w:eastAsia="en-AU"/>
        </w:rPr>
        <w:drawing>
          <wp:inline distT="0" distB="0" distL="0" distR="0" wp14:anchorId="511BBBDF" wp14:editId="30034144">
            <wp:extent cx="209579" cy="190527"/>
            <wp:effectExtent l="0" t="0" r="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2AB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51" w:rsidRPr="00C12ED3">
        <w:rPr>
          <w:b/>
        </w:rPr>
        <w:t xml:space="preserve"> </w:t>
      </w:r>
      <w:r w:rsidR="009D3551">
        <w:t>button</w:t>
      </w:r>
      <w:r>
        <w:t>.</w:t>
      </w:r>
    </w:p>
    <w:p w14:paraId="2C7BBAAD" w14:textId="77777777" w:rsidR="009D3551" w:rsidRPr="009D3551" w:rsidRDefault="00C12ED3" w:rsidP="00C12ED3"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7EB8CB9" wp14:editId="72823F77">
                <wp:simplePos x="0" y="0"/>
                <wp:positionH relativeFrom="column">
                  <wp:posOffset>4827534</wp:posOffset>
                </wp:positionH>
                <wp:positionV relativeFrom="paragraph">
                  <wp:posOffset>944245</wp:posOffset>
                </wp:positionV>
                <wp:extent cx="310551" cy="275590"/>
                <wp:effectExtent l="19050" t="19050" r="32385" b="29210"/>
                <wp:wrapNone/>
                <wp:docPr id="93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51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D4677E2">
              <v:roundrect id="AutoShape 1166" style="position:absolute;margin-left:380.1pt;margin-top:74.35pt;width:24.45pt;height:21.7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2669F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">
                <v:shadow color="#868686"/>
              </v:roundrect>
            </w:pict>
          </mc:Fallback>
        </mc:AlternateContent>
      </w: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9C9A328" wp14:editId="1784F0CD">
                <wp:simplePos x="0" y="0"/>
                <wp:positionH relativeFrom="column">
                  <wp:posOffset>4426585</wp:posOffset>
                </wp:positionH>
                <wp:positionV relativeFrom="paragraph">
                  <wp:posOffset>638810</wp:posOffset>
                </wp:positionV>
                <wp:extent cx="368935" cy="400685"/>
                <wp:effectExtent l="0" t="0" r="0" b="37465"/>
                <wp:wrapNone/>
                <wp:docPr id="93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84562" w14:textId="77777777" w:rsidR="00C12ED3" w:rsidRPr="00435A32" w:rsidRDefault="00C12ED3" w:rsidP="00C12ED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34B1177">
              <v:oval id="_x0000_s1042" style="position:absolute;margin-left:348.55pt;margin-top:50.3pt;width:29.05pt;height:31.5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9C9A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C12ED3" w:rsidP="00C12ED3" w:rsidRDefault="00C12ED3" w14:paraId="065D2414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9D3551">
        <w:rPr>
          <w:noProof/>
          <w:lang w:eastAsia="en-AU"/>
        </w:rPr>
        <w:drawing>
          <wp:inline distT="0" distB="0" distL="0" distR="0" wp14:anchorId="6216B5F2" wp14:editId="1C4EFE13">
            <wp:extent cx="5633648" cy="1440612"/>
            <wp:effectExtent l="19050" t="19050" r="24765" b="2667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B58F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9"/>
                    <a:stretch/>
                  </pic:blipFill>
                  <pic:spPr bwMode="auto">
                    <a:xfrm>
                      <a:off x="0" y="0"/>
                      <a:ext cx="5655751" cy="144626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54369" w14:textId="77777777" w:rsidR="0032418D" w:rsidRDefault="0032418D">
      <w:pPr>
        <w:spacing w:line="240" w:lineRule="auto"/>
      </w:pPr>
    </w:p>
    <w:p w14:paraId="41E7CE57" w14:textId="77777777" w:rsidR="00C12ED3" w:rsidRDefault="00676ADD" w:rsidP="00676ADD">
      <w:pPr>
        <w:pStyle w:val="ListParagraph"/>
        <w:numPr>
          <w:ilvl w:val="0"/>
          <w:numId w:val="18"/>
        </w:numPr>
        <w:spacing w:after="240" w:line="240" w:lineRule="auto"/>
      </w:pPr>
      <w:r>
        <w:t xml:space="preserve">Press the </w:t>
      </w:r>
      <w:r>
        <w:rPr>
          <w:b/>
        </w:rPr>
        <w:t>Transfer to another user</w:t>
      </w:r>
      <w:r>
        <w:t xml:space="preserve"> drop-down button to display a list of users and their codes.</w:t>
      </w:r>
    </w:p>
    <w:p w14:paraId="74E3A61C" w14:textId="77777777" w:rsidR="00676ADD" w:rsidRDefault="00676ADD" w:rsidP="00676ADD">
      <w:pPr>
        <w:spacing w:line="240" w:lineRule="auto"/>
      </w:pP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D75EDBB" wp14:editId="502DD5B5">
                <wp:simplePos x="0" y="0"/>
                <wp:positionH relativeFrom="column">
                  <wp:posOffset>2598420</wp:posOffset>
                </wp:positionH>
                <wp:positionV relativeFrom="paragraph">
                  <wp:posOffset>1400175</wp:posOffset>
                </wp:positionV>
                <wp:extent cx="310515" cy="275590"/>
                <wp:effectExtent l="19050" t="19050" r="32385" b="29210"/>
                <wp:wrapNone/>
                <wp:docPr id="94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CC31611">
              <v:roundrect id="AutoShape 1166" style="position:absolute;margin-left:204.6pt;margin-top:110.25pt;width:24.45pt;height:21.7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809AB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">
                <v:shadow color="#868686"/>
              </v:roundrect>
            </w:pict>
          </mc:Fallback>
        </mc:AlternateContent>
      </w: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96C5221" wp14:editId="1B977982">
                <wp:simplePos x="0" y="0"/>
                <wp:positionH relativeFrom="column">
                  <wp:posOffset>2197735</wp:posOffset>
                </wp:positionH>
                <wp:positionV relativeFrom="paragraph">
                  <wp:posOffset>1094740</wp:posOffset>
                </wp:positionV>
                <wp:extent cx="368935" cy="400685"/>
                <wp:effectExtent l="0" t="0" r="0" b="37465"/>
                <wp:wrapNone/>
                <wp:docPr id="938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A310F" w14:textId="77777777" w:rsidR="00676ADD" w:rsidRPr="00435A32" w:rsidRDefault="00676ADD" w:rsidP="00C12ED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C894F31">
              <v:oval id="_x0000_s1043" style="position:absolute;margin-left:173.05pt;margin-top:86.2pt;width:29.05pt;height:31.5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96C5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676ADD" w:rsidP="00C12ED3" w:rsidRDefault="00676ADD" w14:paraId="2CC21B90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D1D2893" wp14:editId="02AA59A9">
            <wp:extent cx="5408762" cy="3200400"/>
            <wp:effectExtent l="19050" t="19050" r="20955" b="1905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D02F.t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6"/>
                    <a:stretch/>
                  </pic:blipFill>
                  <pic:spPr bwMode="auto">
                    <a:xfrm>
                      <a:off x="0" y="0"/>
                      <a:ext cx="5400675" cy="3195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87D73" w14:textId="77777777" w:rsidR="00676ADD" w:rsidRDefault="00676ADD" w:rsidP="00676ADD">
      <w:pPr>
        <w:spacing w:line="240" w:lineRule="auto"/>
      </w:pPr>
    </w:p>
    <w:p w14:paraId="2FA19998" w14:textId="77777777" w:rsidR="00676ADD" w:rsidRDefault="00676ADD" w:rsidP="00676ADD">
      <w:pPr>
        <w:pStyle w:val="ListParagraph"/>
        <w:numPr>
          <w:ilvl w:val="0"/>
          <w:numId w:val="18"/>
        </w:numPr>
        <w:spacing w:after="240" w:line="240" w:lineRule="auto"/>
      </w:pP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C3E5C18" wp14:editId="5F5FEB4C">
                <wp:simplePos x="0" y="0"/>
                <wp:positionH relativeFrom="column">
                  <wp:posOffset>2595245</wp:posOffset>
                </wp:positionH>
                <wp:positionV relativeFrom="paragraph">
                  <wp:posOffset>85413</wp:posOffset>
                </wp:positionV>
                <wp:extent cx="368935" cy="400685"/>
                <wp:effectExtent l="0" t="0" r="0" b="37465"/>
                <wp:wrapNone/>
                <wp:docPr id="263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E8613" w14:textId="77777777" w:rsidR="00676ADD" w:rsidRPr="00435A32" w:rsidRDefault="00676ADD" w:rsidP="00C12ED3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A096E21">
              <v:oval id="_x0000_s1044" style="position:absolute;left:0;text-align:left;margin-left:204.35pt;margin-top:6.75pt;width:29.05pt;height:31.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C3E5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676ADD" w:rsidP="00C12ED3" w:rsidRDefault="00676ADD" w14:paraId="68D9363B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7DD2A6A3" wp14:editId="154FA7DD">
                <wp:simplePos x="0" y="0"/>
                <wp:positionH relativeFrom="column">
                  <wp:posOffset>2972699</wp:posOffset>
                </wp:positionH>
                <wp:positionV relativeFrom="paragraph">
                  <wp:posOffset>275590</wp:posOffset>
                </wp:positionV>
                <wp:extent cx="465826" cy="275590"/>
                <wp:effectExtent l="19050" t="19050" r="29845" b="29210"/>
                <wp:wrapNone/>
                <wp:docPr id="264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26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2BDBB47">
              <v:roundrect id="AutoShape 1166" style="position:absolute;margin-left:234.05pt;margin-top:21.7pt;width:36.7pt;height:21.7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8F4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">
                <v:shadow color="#868686"/>
              </v:roundrect>
            </w:pict>
          </mc:Fallback>
        </mc:AlternateContent>
      </w:r>
      <w:r>
        <w:t xml:space="preserve">Scroll down and select the </w:t>
      </w:r>
      <w:r>
        <w:rPr>
          <w:b/>
        </w:rPr>
        <w:t xml:space="preserve">code </w:t>
      </w:r>
      <w:r>
        <w:t xml:space="preserve">for the individual. Press the </w:t>
      </w:r>
      <w:r>
        <w:rPr>
          <w:b/>
        </w:rPr>
        <w:t xml:space="preserve">Save </w:t>
      </w:r>
      <w:r>
        <w:t>button.</w:t>
      </w:r>
    </w:p>
    <w:p w14:paraId="658E1683" w14:textId="77777777" w:rsidR="00676ADD" w:rsidRDefault="00676ADD" w:rsidP="00676ADD">
      <w:pPr>
        <w:spacing w:before="240" w:line="240" w:lineRule="auto"/>
      </w:pPr>
      <w:r w:rsidRPr="00C12ED3"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2BE78B73" wp14:editId="6CDD7D29">
                <wp:simplePos x="0" y="0"/>
                <wp:positionH relativeFrom="column">
                  <wp:posOffset>1671691</wp:posOffset>
                </wp:positionH>
                <wp:positionV relativeFrom="paragraph">
                  <wp:posOffset>1680592</wp:posOffset>
                </wp:positionV>
                <wp:extent cx="345057" cy="215205"/>
                <wp:effectExtent l="19050" t="19050" r="36195" b="33020"/>
                <wp:wrapNone/>
                <wp:docPr id="26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057" cy="215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CB4D986">
              <v:roundrect id="AutoShape 1166" style="position:absolute;margin-left:131.65pt;margin-top:132.35pt;width:27.15pt;height:16.9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CD684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8178B8E" wp14:editId="0A516B3B">
            <wp:extent cx="5279366" cy="2125656"/>
            <wp:effectExtent l="19050" t="19050" r="17145" b="273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B3D4.t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31"/>
                    <a:stretch/>
                  </pic:blipFill>
                  <pic:spPr bwMode="auto">
                    <a:xfrm>
                      <a:off x="0" y="0"/>
                      <a:ext cx="5280925" cy="2126284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28592" w14:textId="77777777" w:rsidR="00676ADD" w:rsidRDefault="00676ADD" w:rsidP="00567CBA">
      <w:pPr>
        <w:pStyle w:val="ListParagraph"/>
        <w:numPr>
          <w:ilvl w:val="0"/>
          <w:numId w:val="18"/>
        </w:numPr>
        <w:spacing w:after="240" w:line="240" w:lineRule="auto"/>
      </w:pPr>
      <w:r>
        <w:t xml:space="preserve">Press the </w:t>
      </w:r>
      <w:r>
        <w:rPr>
          <w:b/>
        </w:rPr>
        <w:t xml:space="preserve">Approve/Submit </w:t>
      </w:r>
      <w:proofErr w:type="gramStart"/>
      <w:r>
        <w:rPr>
          <w:b/>
        </w:rPr>
        <w:t>For</w:t>
      </w:r>
      <w:proofErr w:type="gramEnd"/>
      <w:r>
        <w:rPr>
          <w:b/>
        </w:rPr>
        <w:t xml:space="preserve"> Changes </w:t>
      </w:r>
      <w:r>
        <w:t>button.</w:t>
      </w:r>
    </w:p>
    <w:p w14:paraId="56CAEDAE" w14:textId="77777777" w:rsidR="00567CBA" w:rsidRDefault="00582EFE" w:rsidP="00676ADD">
      <w:pPr>
        <w:spacing w:line="240" w:lineRule="auto"/>
      </w:pPr>
      <w:r w:rsidRPr="00567CBA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708B6317" wp14:editId="2E654D16">
                <wp:simplePos x="0" y="0"/>
                <wp:positionH relativeFrom="column">
                  <wp:posOffset>2498725</wp:posOffset>
                </wp:positionH>
                <wp:positionV relativeFrom="paragraph">
                  <wp:posOffset>1934210</wp:posOffset>
                </wp:positionV>
                <wp:extent cx="368935" cy="400685"/>
                <wp:effectExtent l="0" t="0" r="0" b="37465"/>
                <wp:wrapNone/>
                <wp:docPr id="272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F2B6" w14:textId="77777777" w:rsidR="00567CBA" w:rsidRPr="00435A32" w:rsidRDefault="00567CBA" w:rsidP="00567C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7759F1D">
              <v:oval id="_x0000_s1045" style="position:absolute;margin-left:196.75pt;margin-top:152.3pt;width:29.05pt;height:31.5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708B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567CBA" w:rsidP="00567CBA" w:rsidRDefault="00567CBA" w14:paraId="7C964D78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567CBA">
        <w:rPr>
          <w:b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F4B15D6" wp14:editId="7E91B291">
                <wp:simplePos x="0" y="0"/>
                <wp:positionH relativeFrom="column">
                  <wp:posOffset>2869936</wp:posOffset>
                </wp:positionH>
                <wp:positionV relativeFrom="paragraph">
                  <wp:posOffset>2257425</wp:posOffset>
                </wp:positionV>
                <wp:extent cx="1638935" cy="275590"/>
                <wp:effectExtent l="19050" t="19050" r="37465" b="29210"/>
                <wp:wrapNone/>
                <wp:docPr id="27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F0B2EA8">
              <v:roundrect id="AutoShape 1166" style="position:absolute;margin-left:226pt;margin-top:177.75pt;width:129.05pt;height:21.7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AACCE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">
                <v:shadow color="#868686"/>
              </v:roundrect>
            </w:pict>
          </mc:Fallback>
        </mc:AlternateContent>
      </w:r>
      <w:r w:rsidR="00676ADD">
        <w:rPr>
          <w:noProof/>
          <w:lang w:eastAsia="en-AU"/>
        </w:rPr>
        <w:drawing>
          <wp:inline distT="0" distB="0" distL="0" distR="0" wp14:anchorId="367C6062" wp14:editId="5C8A653E">
            <wp:extent cx="5400136" cy="2600415"/>
            <wp:effectExtent l="19050" t="19050" r="10160" b="2857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39C1.tmp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 b="-1"/>
                    <a:stretch/>
                  </pic:blipFill>
                  <pic:spPr bwMode="auto">
                    <a:xfrm>
                      <a:off x="0" y="0"/>
                      <a:ext cx="5400675" cy="260067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D1C87" w14:textId="77777777" w:rsidR="00567CBA" w:rsidRDefault="00567CBA" w:rsidP="00676ADD">
      <w:pPr>
        <w:spacing w:line="240" w:lineRule="auto"/>
      </w:pPr>
    </w:p>
    <w:p w14:paraId="0C0C4B9A" w14:textId="77777777" w:rsidR="00567CBA" w:rsidRDefault="00567CBA" w:rsidP="00567CBA">
      <w:pPr>
        <w:pStyle w:val="ListParagraph"/>
        <w:numPr>
          <w:ilvl w:val="0"/>
          <w:numId w:val="18"/>
        </w:numPr>
        <w:spacing w:after="240" w:line="240" w:lineRule="auto"/>
      </w:pPr>
      <w:r>
        <w:t>A message will appear to confirm the invoice has been transferred</w:t>
      </w:r>
      <w:r w:rsidR="00582EFE">
        <w:t xml:space="preserve"> and the invoice will no longer be listed in your Invoices to Approve screen.</w:t>
      </w:r>
    </w:p>
    <w:p w14:paraId="4EBCFD47" w14:textId="77777777" w:rsidR="00567CBA" w:rsidRDefault="00567CBA" w:rsidP="00567CBA">
      <w:pPr>
        <w:spacing w:line="240" w:lineRule="auto"/>
      </w:pPr>
      <w:r>
        <w:rPr>
          <w:noProof/>
          <w:lang w:eastAsia="en-AU"/>
        </w:rPr>
        <w:drawing>
          <wp:inline distT="0" distB="0" distL="0" distR="0" wp14:anchorId="445AECF7" wp14:editId="6F4199B7">
            <wp:extent cx="5400675" cy="1961515"/>
            <wp:effectExtent l="19050" t="19050" r="28575" b="1968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660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6151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34D7EAF" w14:textId="77777777" w:rsidR="00567CBA" w:rsidRDefault="00567CBA" w:rsidP="00567CBA">
      <w:pPr>
        <w:spacing w:line="240" w:lineRule="auto"/>
      </w:pPr>
    </w:p>
    <w:p w14:paraId="0F01DD03" w14:textId="77777777" w:rsidR="00567CBA" w:rsidRDefault="00567CBA" w:rsidP="00567CBA">
      <w:pPr>
        <w:spacing w:line="240" w:lineRule="auto"/>
      </w:pPr>
    </w:p>
    <w:p w14:paraId="558882F9" w14:textId="77777777" w:rsidR="00CC44BE" w:rsidRDefault="00582EFE" w:rsidP="00567CBA">
      <w:pPr>
        <w:spacing w:line="240" w:lineRule="auto"/>
      </w:pPr>
      <w:r>
        <w:t>Email notification will be sent to the user you have transferred the invoice to. The invoice will now appear in the queue of that user.</w:t>
      </w:r>
      <w:r w:rsidR="00CC44BE">
        <w:br w:type="page"/>
      </w:r>
    </w:p>
    <w:p w14:paraId="71155DD9" w14:textId="77777777" w:rsidR="00C64537" w:rsidRPr="0085534B" w:rsidRDefault="00C64537" w:rsidP="00C64537">
      <w:pPr>
        <w:pStyle w:val="Heading2"/>
        <w:keepNext/>
      </w:pPr>
      <w:bookmarkStart w:id="11" w:name="_Toc443920298"/>
      <w:r w:rsidRPr="0085534B">
        <w:lastRenderedPageBreak/>
        <w:t xml:space="preserve">Viewing </w:t>
      </w:r>
      <w:r w:rsidR="00EA22A8">
        <w:t>Invoice</w:t>
      </w:r>
      <w:r w:rsidRPr="0085534B">
        <w:t xml:space="preserve"> Details</w:t>
      </w:r>
      <w:bookmarkEnd w:id="9"/>
      <w:bookmarkEnd w:id="11"/>
    </w:p>
    <w:p w14:paraId="5BBE5467" w14:textId="77777777" w:rsidR="00C64537" w:rsidRDefault="00C64537" w:rsidP="00FC592E">
      <w:pPr>
        <w:pStyle w:val="BodyText1"/>
        <w:keepNext/>
        <w:numPr>
          <w:ilvl w:val="0"/>
          <w:numId w:val="8"/>
        </w:numPr>
      </w:pPr>
      <w:r>
        <w:t xml:space="preserve">Click on </w:t>
      </w:r>
      <w:r>
        <w:rPr>
          <w:noProof/>
        </w:rPr>
        <w:t xml:space="preserve">the </w:t>
      </w:r>
      <w:r w:rsidR="0029108E" w:rsidRPr="0029108E">
        <w:rPr>
          <w:b/>
          <w:noProof/>
        </w:rPr>
        <w:t>invoice number</w:t>
      </w:r>
      <w:r>
        <w:rPr>
          <w:noProof/>
        </w:rPr>
        <w:t xml:space="preserve"> to view </w:t>
      </w:r>
      <w:r w:rsidR="0029108E">
        <w:rPr>
          <w:noProof/>
        </w:rPr>
        <w:t>invoice details.</w:t>
      </w:r>
    </w:p>
    <w:p w14:paraId="2FB8D5F3" w14:textId="77777777" w:rsidR="0030603E" w:rsidRDefault="0029108E">
      <w:pPr>
        <w:spacing w:line="240" w:lineRule="auto"/>
        <w:rPr>
          <w:rFonts w:cs="Arial"/>
          <w:b/>
          <w:noProof/>
          <w:lang w:eastAsia="en-AU"/>
        </w:rPr>
      </w:pPr>
      <w:r w:rsidRPr="0029108E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2B30774" wp14:editId="6931BE49">
                <wp:simplePos x="0" y="0"/>
                <wp:positionH relativeFrom="column">
                  <wp:posOffset>2037715</wp:posOffset>
                </wp:positionH>
                <wp:positionV relativeFrom="paragraph">
                  <wp:posOffset>1703070</wp:posOffset>
                </wp:positionV>
                <wp:extent cx="488950" cy="275590"/>
                <wp:effectExtent l="19050" t="19050" r="44450" b="29210"/>
                <wp:wrapNone/>
                <wp:docPr id="3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357D746">
              <v:roundrect id="AutoShape 1166" style="position:absolute;margin-left:160.45pt;margin-top:134.1pt;width:38.5pt;height:21.7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F4BF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">
                <v:shadow color="#868686"/>
              </v:roundrect>
            </w:pict>
          </mc:Fallback>
        </mc:AlternateContent>
      </w:r>
      <w:r w:rsidRPr="0029108E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45DEBDC" wp14:editId="122E1BA2">
                <wp:simplePos x="0" y="0"/>
                <wp:positionH relativeFrom="column">
                  <wp:posOffset>1670685</wp:posOffset>
                </wp:positionH>
                <wp:positionV relativeFrom="paragraph">
                  <wp:posOffset>1386205</wp:posOffset>
                </wp:positionV>
                <wp:extent cx="368935" cy="400685"/>
                <wp:effectExtent l="0" t="0" r="0" b="37465"/>
                <wp:wrapNone/>
                <wp:docPr id="35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422D1" w14:textId="77777777" w:rsidR="0029108E" w:rsidRPr="00435A32" w:rsidRDefault="0030603E" w:rsidP="0029108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32F4BC7">
              <v:oval id="_x0000_s1046" style="position:absolute;margin-left:131.55pt;margin-top:109.15pt;width:29.05pt;height:31.5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345DEB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29108E" w:rsidP="0029108E" w:rsidRDefault="0030603E" w14:paraId="2E32D521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/>
          <w:noProof/>
          <w:lang w:eastAsia="en-AU"/>
        </w:rPr>
        <w:drawing>
          <wp:inline distT="0" distB="0" distL="0" distR="0" wp14:anchorId="0DE6DEFC" wp14:editId="6D0527CF">
            <wp:extent cx="5400675" cy="2283460"/>
            <wp:effectExtent l="19050" t="19050" r="28575" b="215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1B40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834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0F49FA5" w14:textId="77777777" w:rsidR="0030603E" w:rsidRDefault="0030603E">
      <w:pPr>
        <w:spacing w:line="240" w:lineRule="auto"/>
        <w:rPr>
          <w:rFonts w:cs="Arial"/>
          <w:b/>
          <w:noProof/>
          <w:lang w:eastAsia="en-AU"/>
        </w:rPr>
      </w:pPr>
    </w:p>
    <w:p w14:paraId="239D6B03" w14:textId="77777777" w:rsidR="0030603E" w:rsidRPr="00C12A58" w:rsidRDefault="0030603E" w:rsidP="00FC592E">
      <w:pPr>
        <w:pStyle w:val="ListParagraph"/>
        <w:numPr>
          <w:ilvl w:val="0"/>
          <w:numId w:val="8"/>
        </w:numPr>
        <w:spacing w:line="240" w:lineRule="auto"/>
        <w:rPr>
          <w:rStyle w:val="Heading1Char"/>
          <w:b w:val="0"/>
          <w:lang w:eastAsia="en-AU"/>
        </w:rPr>
      </w:pPr>
      <w:r w:rsidRPr="00C12A58">
        <w:rPr>
          <w:rFonts w:cs="Arial"/>
          <w:noProof/>
          <w:lang w:eastAsia="en-AU"/>
        </w:rPr>
        <w:t>Press</w:t>
      </w:r>
      <w:r w:rsidRPr="00C12A58">
        <w:rPr>
          <w:rStyle w:val="Heading1Char"/>
          <w:b w:val="0"/>
          <w:lang w:eastAsia="en-AU"/>
        </w:rPr>
        <w:t xml:space="preserve"> </w:t>
      </w:r>
      <w:r w:rsidRPr="00C12A58">
        <w:rPr>
          <w:rStyle w:val="Heading1Char"/>
          <w:lang w:eastAsia="en-AU"/>
        </w:rPr>
        <w:t>Show Documents</w:t>
      </w:r>
      <w:r w:rsidRPr="00C12A58">
        <w:rPr>
          <w:rStyle w:val="Heading1Char"/>
          <w:b w:val="0"/>
          <w:lang w:eastAsia="en-AU"/>
        </w:rPr>
        <w:t xml:space="preserve"> button.</w:t>
      </w:r>
    </w:p>
    <w:p w14:paraId="691F2568" w14:textId="77777777" w:rsidR="0030603E" w:rsidRDefault="0030603E" w:rsidP="0030603E">
      <w:pPr>
        <w:spacing w:line="240" w:lineRule="auto"/>
        <w:rPr>
          <w:rStyle w:val="Heading1Char"/>
          <w:lang w:eastAsia="en-AU"/>
        </w:rPr>
      </w:pPr>
    </w:p>
    <w:p w14:paraId="6AEB0662" w14:textId="77777777" w:rsidR="0030603E" w:rsidRDefault="0030603E" w:rsidP="0030603E">
      <w:pPr>
        <w:spacing w:line="240" w:lineRule="auto"/>
        <w:rPr>
          <w:rStyle w:val="Heading1Char"/>
          <w:lang w:eastAsia="en-AU"/>
        </w:rPr>
      </w:pPr>
      <w:r w:rsidRPr="0029108E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9D52E3A" wp14:editId="025B54FF">
                <wp:simplePos x="0" y="0"/>
                <wp:positionH relativeFrom="column">
                  <wp:posOffset>1907540</wp:posOffset>
                </wp:positionH>
                <wp:positionV relativeFrom="paragraph">
                  <wp:posOffset>2252818</wp:posOffset>
                </wp:positionV>
                <wp:extent cx="1031358" cy="275590"/>
                <wp:effectExtent l="19050" t="19050" r="35560" b="29210"/>
                <wp:wrapNone/>
                <wp:docPr id="3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358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99A9AA1">
              <v:roundrect id="AutoShape 1166" style="position:absolute;margin-left:150.2pt;margin-top:177.4pt;width:81.2pt;height:21.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79B74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">
                <v:shadow color="#868686"/>
              </v:roundrect>
            </w:pict>
          </mc:Fallback>
        </mc:AlternateContent>
      </w:r>
      <w:r w:rsidRPr="0029108E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4D859BC" wp14:editId="7AF74362">
                <wp:simplePos x="0" y="0"/>
                <wp:positionH relativeFrom="column">
                  <wp:posOffset>1535430</wp:posOffset>
                </wp:positionH>
                <wp:positionV relativeFrom="paragraph">
                  <wp:posOffset>1918970</wp:posOffset>
                </wp:positionV>
                <wp:extent cx="368935" cy="400685"/>
                <wp:effectExtent l="0" t="0" r="0" b="37465"/>
                <wp:wrapNone/>
                <wp:docPr id="38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4299" w14:textId="77777777" w:rsidR="0030603E" w:rsidRPr="00435A32" w:rsidRDefault="0030603E" w:rsidP="0029108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71A43A0">
              <v:oval id="_x0000_s1047" style="position:absolute;margin-left:120.9pt;margin-top:151.1pt;width:29.05pt;height:31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4D859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30603E" w:rsidP="0029108E" w:rsidRDefault="0030603E" w14:paraId="138328F9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b/>
          <w:noProof/>
          <w:lang w:eastAsia="en-AU"/>
        </w:rPr>
        <w:drawing>
          <wp:inline distT="0" distB="0" distL="0" distR="0" wp14:anchorId="7AE0FF60" wp14:editId="24B1EF73">
            <wp:extent cx="5400675" cy="259969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8AE7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C441" w14:textId="77777777" w:rsidR="0030603E" w:rsidRDefault="0030603E" w:rsidP="0030603E">
      <w:pPr>
        <w:spacing w:line="240" w:lineRule="auto"/>
        <w:rPr>
          <w:rStyle w:val="Heading1Char"/>
          <w:lang w:eastAsia="en-AU"/>
        </w:rPr>
      </w:pPr>
    </w:p>
    <w:p w14:paraId="7C55C5C1" w14:textId="77777777" w:rsidR="0030603E" w:rsidRPr="003D390F" w:rsidRDefault="0030603E" w:rsidP="00FC592E">
      <w:pPr>
        <w:pStyle w:val="ListParagraph"/>
        <w:numPr>
          <w:ilvl w:val="0"/>
          <w:numId w:val="8"/>
        </w:numPr>
      </w:pPr>
      <w:r w:rsidRPr="003D390F">
        <w:rPr>
          <w:lang w:eastAsia="en-AU"/>
        </w:rPr>
        <w:t>The</w:t>
      </w:r>
      <w:r w:rsidRPr="003D390F">
        <w:t xml:space="preserve"> invoice will appear in a separate window.</w:t>
      </w:r>
    </w:p>
    <w:p w14:paraId="01907CA5" w14:textId="77777777" w:rsidR="0030603E" w:rsidRPr="00937081" w:rsidRDefault="0030603E" w:rsidP="0030603E">
      <w:pPr>
        <w:spacing w:line="240" w:lineRule="auto"/>
        <w:rPr>
          <w:rStyle w:val="Heading1Char"/>
        </w:rPr>
      </w:pPr>
    </w:p>
    <w:p w14:paraId="1F0A7F6A" w14:textId="77777777" w:rsidR="0029108E" w:rsidRPr="0030603E" w:rsidRDefault="00561B48" w:rsidP="0030603E">
      <w:pPr>
        <w:spacing w:line="240" w:lineRule="auto"/>
        <w:rPr>
          <w:rStyle w:val="Heading1Char"/>
        </w:rPr>
      </w:pPr>
      <w:r w:rsidRPr="0029108E">
        <w:rPr>
          <w:rFonts w:cs="Arial"/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93BE611" wp14:editId="69F60B77">
                <wp:simplePos x="0" y="0"/>
                <wp:positionH relativeFrom="column">
                  <wp:posOffset>3856355</wp:posOffset>
                </wp:positionH>
                <wp:positionV relativeFrom="paragraph">
                  <wp:posOffset>24765</wp:posOffset>
                </wp:positionV>
                <wp:extent cx="1031240" cy="275590"/>
                <wp:effectExtent l="19050" t="19050" r="35560" b="29210"/>
                <wp:wrapNone/>
                <wp:docPr id="4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A225DF7">
              <v:roundrect id="AutoShape 1166" style="position:absolute;margin-left:303.65pt;margin-top:1.95pt;width:81.2pt;height:21.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7D2B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">
                <v:shadow color="#868686"/>
              </v:roundrect>
            </w:pict>
          </mc:Fallback>
        </mc:AlternateContent>
      </w:r>
      <w:r w:rsidR="0030603E">
        <w:rPr>
          <w:rFonts w:cs="Arial"/>
          <w:b/>
          <w:noProof/>
          <w:lang w:eastAsia="en-AU"/>
        </w:rPr>
        <w:drawing>
          <wp:inline distT="0" distB="0" distL="0" distR="0" wp14:anchorId="1F22C6A6" wp14:editId="142B8FCC">
            <wp:extent cx="5316279" cy="2091008"/>
            <wp:effectExtent l="19050" t="19050" r="17780" b="241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F025.tmp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82"/>
                    <a:stretch/>
                  </pic:blipFill>
                  <pic:spPr bwMode="auto">
                    <a:xfrm>
                      <a:off x="0" y="0"/>
                      <a:ext cx="5316279" cy="209100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08E" w:rsidRPr="0030603E">
        <w:rPr>
          <w:rStyle w:val="Heading1Char"/>
        </w:rPr>
        <w:br w:type="page"/>
      </w:r>
    </w:p>
    <w:p w14:paraId="70C6C532" w14:textId="77777777" w:rsidR="00501492" w:rsidRDefault="00501492" w:rsidP="003D390F">
      <w:pPr>
        <w:pStyle w:val="Heading2"/>
      </w:pPr>
      <w:bookmarkStart w:id="12" w:name="_Toc360786536"/>
      <w:bookmarkStart w:id="13" w:name="_Toc443920299"/>
      <w:r w:rsidRPr="0085534B">
        <w:lastRenderedPageBreak/>
        <w:t>Adding Notes and File Attachment</w:t>
      </w:r>
      <w:bookmarkEnd w:id="12"/>
      <w:bookmarkEnd w:id="13"/>
    </w:p>
    <w:p w14:paraId="148803A5" w14:textId="77777777" w:rsidR="00582EFE" w:rsidRPr="00582EFE" w:rsidRDefault="00582EFE" w:rsidP="00582EFE"/>
    <w:p w14:paraId="41007F2C" w14:textId="77777777" w:rsidR="00501492" w:rsidRDefault="00CC44BE" w:rsidP="00FC592E">
      <w:pPr>
        <w:pStyle w:val="BodyText1"/>
        <w:numPr>
          <w:ilvl w:val="0"/>
          <w:numId w:val="10"/>
        </w:numPr>
      </w:pPr>
      <w:r>
        <w:rPr>
          <w:noProof/>
        </w:rPr>
        <w:t xml:space="preserve">Click the </w:t>
      </w:r>
      <w:r>
        <w:rPr>
          <w:b/>
          <w:noProof/>
        </w:rPr>
        <w:t>Add Notes</w:t>
      </w:r>
      <w:r w:rsidR="00501492">
        <w:rPr>
          <w:noProof/>
        </w:rPr>
        <w:t xml:space="preserve"> </w:t>
      </w:r>
      <w:r w:rsidR="00501492">
        <w:rPr>
          <w:noProof/>
          <w:lang w:eastAsia="en-AU"/>
        </w:rPr>
        <w:drawing>
          <wp:inline distT="0" distB="0" distL="0" distR="0" wp14:anchorId="66382F24" wp14:editId="14757476">
            <wp:extent cx="539115" cy="116205"/>
            <wp:effectExtent l="19050" t="0" r="0" b="0"/>
            <wp:docPr id="2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button from the Invoice Detail screen</w:t>
      </w:r>
      <w:r w:rsidR="00501492">
        <w:t xml:space="preserve"> or</w:t>
      </w:r>
      <w:r>
        <w:t xml:space="preserve"> </w:t>
      </w:r>
      <w:r>
        <w:rPr>
          <w:b/>
        </w:rPr>
        <w:t>Add Notes</w:t>
      </w:r>
      <w:r w:rsidR="00501492">
        <w:t xml:space="preserve"> </w:t>
      </w:r>
      <w:r w:rsidR="00501492">
        <w:rPr>
          <w:noProof/>
          <w:lang w:eastAsia="en-AU"/>
        </w:rPr>
        <w:drawing>
          <wp:inline distT="0" distB="0" distL="0" distR="0" wp14:anchorId="79019A6C" wp14:editId="4D8E0CFB">
            <wp:extent cx="276447" cy="259012"/>
            <wp:effectExtent l="0" t="0" r="0" b="8255"/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" cy="25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button from the Invoices to Approve screen.</w:t>
      </w:r>
    </w:p>
    <w:p w14:paraId="4B1B9798" w14:textId="77777777" w:rsidR="00501492" w:rsidRDefault="00DF0367" w:rsidP="00DF0367">
      <w:pPr>
        <w:pStyle w:val="BodyText1"/>
        <w:ind w:left="0"/>
      </w:pP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D94DAD0" wp14:editId="329B5167">
                <wp:simplePos x="0" y="0"/>
                <wp:positionH relativeFrom="column">
                  <wp:posOffset>137160</wp:posOffset>
                </wp:positionH>
                <wp:positionV relativeFrom="paragraph">
                  <wp:posOffset>2918460</wp:posOffset>
                </wp:positionV>
                <wp:extent cx="368935" cy="400685"/>
                <wp:effectExtent l="0" t="0" r="0" b="37465"/>
                <wp:wrapNone/>
                <wp:docPr id="96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9501" w14:textId="77777777" w:rsidR="00DF0367" w:rsidRPr="00435A32" w:rsidRDefault="00DF0367" w:rsidP="00DF036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2EB5305">
              <v:oval id="_x0000_s1048" style="position:absolute;margin-left:10.8pt;margin-top:229.8pt;width:29.05pt;height:31.5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D94D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DF0367" w:rsidP="00DF0367" w:rsidRDefault="00DF0367" w14:paraId="0C50080F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B8EAF38" wp14:editId="7BE49FCD">
                <wp:simplePos x="0" y="0"/>
                <wp:positionH relativeFrom="column">
                  <wp:posOffset>509432</wp:posOffset>
                </wp:positionH>
                <wp:positionV relativeFrom="paragraph">
                  <wp:posOffset>3242310</wp:posOffset>
                </wp:positionV>
                <wp:extent cx="701675" cy="275590"/>
                <wp:effectExtent l="19050" t="19050" r="41275" b="29210"/>
                <wp:wrapNone/>
                <wp:docPr id="96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E8F058C">
              <v:roundrect id="AutoShape 1166" style="position:absolute;margin-left:40.1pt;margin-top:255.3pt;width:55.25pt;height:21.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3E056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">
                <v:shadow color="#868686"/>
              </v:roundrect>
            </w:pict>
          </mc:Fallback>
        </mc:AlternateContent>
      </w:r>
      <w:r w:rsidR="00CC44BE">
        <w:rPr>
          <w:noProof/>
          <w:lang w:eastAsia="en-AU"/>
        </w:rPr>
        <w:drawing>
          <wp:inline distT="0" distB="0" distL="0" distR="0" wp14:anchorId="0CD37EFA" wp14:editId="28BAE7E8">
            <wp:extent cx="5400675" cy="3591560"/>
            <wp:effectExtent l="19050" t="19050" r="28575" b="2794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DB6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15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C938F89" w14:textId="77777777" w:rsidR="00DF0367" w:rsidRDefault="00DF0367" w:rsidP="00501492">
      <w:pPr>
        <w:pStyle w:val="BodyText1"/>
      </w:pPr>
    </w:p>
    <w:p w14:paraId="43F67B7F" w14:textId="77777777" w:rsidR="00501492" w:rsidRPr="00DF0367" w:rsidRDefault="00FA1311" w:rsidP="00FC592E">
      <w:pPr>
        <w:pStyle w:val="BodyText1"/>
        <w:numPr>
          <w:ilvl w:val="0"/>
          <w:numId w:val="10"/>
        </w:numPr>
        <w:rPr>
          <w:noProof/>
        </w:rPr>
      </w:pPr>
      <w:r>
        <w:rPr>
          <w:noProof/>
        </w:rPr>
        <w:t>P</w:t>
      </w:r>
      <w:r w:rsidR="00DF0367">
        <w:rPr>
          <w:noProof/>
        </w:rPr>
        <w:t xml:space="preserve">ress </w:t>
      </w:r>
      <w:r w:rsidR="00DF0367">
        <w:rPr>
          <w:b/>
          <w:noProof/>
        </w:rPr>
        <w:t xml:space="preserve">Add Attachments </w:t>
      </w:r>
      <w:r w:rsidR="00DF0367" w:rsidRPr="00DF0367">
        <w:rPr>
          <w:noProof/>
        </w:rPr>
        <w:t>button.</w:t>
      </w:r>
    </w:p>
    <w:p w14:paraId="61EC935F" w14:textId="77777777" w:rsidR="00DF0367" w:rsidRDefault="00FA1311" w:rsidP="00DF0367">
      <w:pPr>
        <w:pStyle w:val="BodyText1"/>
        <w:ind w:left="0"/>
        <w:rPr>
          <w:noProof/>
        </w:rPr>
      </w:pP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55F73C5" wp14:editId="59E900CA">
                <wp:simplePos x="0" y="0"/>
                <wp:positionH relativeFrom="column">
                  <wp:posOffset>88265</wp:posOffset>
                </wp:positionH>
                <wp:positionV relativeFrom="paragraph">
                  <wp:posOffset>2730027</wp:posOffset>
                </wp:positionV>
                <wp:extent cx="368935" cy="400685"/>
                <wp:effectExtent l="0" t="0" r="0" b="37465"/>
                <wp:wrapNone/>
                <wp:docPr id="970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EC54" w14:textId="77777777" w:rsidR="00DF0367" w:rsidRPr="00435A32" w:rsidRDefault="00DF0367" w:rsidP="00DF036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CCBDF8F">
              <v:oval id="_x0000_s1049" style="position:absolute;margin-left:6.95pt;margin-top:214.95pt;width:29.05pt;height:31.5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255F73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DF0367" w:rsidP="00DF0367" w:rsidRDefault="00DF0367" w14:paraId="54B6C890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AD03660" wp14:editId="00C2D76C">
            <wp:extent cx="4990077" cy="3300368"/>
            <wp:effectExtent l="19050" t="19050" r="20320" b="14605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DC95.tmp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" t="1720" b="2553"/>
                    <a:stretch/>
                  </pic:blipFill>
                  <pic:spPr bwMode="auto">
                    <a:xfrm>
                      <a:off x="0" y="0"/>
                      <a:ext cx="5015199" cy="33169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367"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4DCEF5D8" wp14:editId="17BA2E5F">
                <wp:simplePos x="0" y="0"/>
                <wp:positionH relativeFrom="column">
                  <wp:posOffset>429688</wp:posOffset>
                </wp:positionH>
                <wp:positionV relativeFrom="paragraph">
                  <wp:posOffset>3094237</wp:posOffset>
                </wp:positionV>
                <wp:extent cx="1063256" cy="275590"/>
                <wp:effectExtent l="19050" t="19050" r="41910" b="29210"/>
                <wp:wrapNone/>
                <wp:docPr id="972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256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BA5EDBF">
              <v:roundrect id="AutoShape 1166" style="position:absolute;margin-left:33.85pt;margin-top:243.65pt;width:83.7pt;height:21.7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C1A12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">
                <v:shadow color="#868686"/>
              </v:roundrect>
            </w:pict>
          </mc:Fallback>
        </mc:AlternateContent>
      </w:r>
    </w:p>
    <w:p w14:paraId="4BDE945A" w14:textId="77777777" w:rsidR="00DF0367" w:rsidRDefault="00DF0367" w:rsidP="00FC592E">
      <w:pPr>
        <w:pStyle w:val="BodyText1"/>
        <w:numPr>
          <w:ilvl w:val="0"/>
          <w:numId w:val="10"/>
        </w:numPr>
        <w:rPr>
          <w:noProof/>
        </w:rPr>
      </w:pPr>
      <w:r>
        <w:rPr>
          <w:noProof/>
        </w:rPr>
        <w:t xml:space="preserve">Press </w:t>
      </w:r>
      <w:r>
        <w:rPr>
          <w:b/>
          <w:noProof/>
        </w:rPr>
        <w:t xml:space="preserve">Browse </w:t>
      </w:r>
      <w:r>
        <w:rPr>
          <w:noProof/>
        </w:rPr>
        <w:t>button to browse to attachments.</w:t>
      </w:r>
    </w:p>
    <w:p w14:paraId="34EE2FAA" w14:textId="77777777" w:rsidR="00DF0367" w:rsidRDefault="00DF0367" w:rsidP="00DF0367">
      <w:pPr>
        <w:pStyle w:val="BodyText1"/>
        <w:ind w:left="0"/>
        <w:rPr>
          <w:noProof/>
        </w:rPr>
      </w:pPr>
      <w:r w:rsidRPr="00DF0367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C91BBB7" wp14:editId="5DDB4713">
                <wp:simplePos x="0" y="0"/>
                <wp:positionH relativeFrom="column">
                  <wp:posOffset>2608742</wp:posOffset>
                </wp:positionH>
                <wp:positionV relativeFrom="paragraph">
                  <wp:posOffset>1024255</wp:posOffset>
                </wp:positionV>
                <wp:extent cx="807720" cy="275590"/>
                <wp:effectExtent l="19050" t="19050" r="30480" b="29210"/>
                <wp:wrapNone/>
                <wp:docPr id="97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9C82ACA">
              <v:roundrect id="AutoShape 1166" style="position:absolute;margin-left:205.4pt;margin-top:80.65pt;width:63.6pt;height:21.7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593E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">
                <v:shadow color="#868686"/>
              </v:roundrect>
            </w:pict>
          </mc:Fallback>
        </mc:AlternateContent>
      </w: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0429DD0" wp14:editId="56ACFC58">
                <wp:simplePos x="0" y="0"/>
                <wp:positionH relativeFrom="column">
                  <wp:posOffset>2260600</wp:posOffset>
                </wp:positionH>
                <wp:positionV relativeFrom="paragraph">
                  <wp:posOffset>729615</wp:posOffset>
                </wp:positionV>
                <wp:extent cx="368935" cy="400685"/>
                <wp:effectExtent l="0" t="0" r="0" b="37465"/>
                <wp:wrapNone/>
                <wp:docPr id="97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2FFD8" w14:textId="77777777" w:rsidR="00DF0367" w:rsidRPr="00435A32" w:rsidRDefault="00DF0367" w:rsidP="00DF036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01CE295">
              <v:oval id="_x0000_s1050" style="position:absolute;margin-left:178pt;margin-top:57.45pt;width:29.05pt;height:31.5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40429D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DF0367" w:rsidP="00DF0367" w:rsidRDefault="00DF0367" w14:paraId="57AB7477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5599642" wp14:editId="18E63719">
            <wp:extent cx="4742121" cy="3009014"/>
            <wp:effectExtent l="19050" t="19050" r="20955" b="20320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26FF.tmp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36" b="18678"/>
                    <a:stretch/>
                  </pic:blipFill>
                  <pic:spPr bwMode="auto">
                    <a:xfrm>
                      <a:off x="0" y="0"/>
                      <a:ext cx="4742121" cy="30090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766F9" w14:textId="77777777" w:rsidR="00DF0367" w:rsidRDefault="00DF0367" w:rsidP="00DF0367">
      <w:pPr>
        <w:pStyle w:val="BodyText1"/>
        <w:ind w:left="0"/>
        <w:rPr>
          <w:noProof/>
        </w:rPr>
      </w:pPr>
    </w:p>
    <w:p w14:paraId="21262C9C" w14:textId="77777777" w:rsidR="00DF0367" w:rsidRDefault="00DF0367" w:rsidP="00FC592E">
      <w:pPr>
        <w:pStyle w:val="BodyText1"/>
        <w:numPr>
          <w:ilvl w:val="0"/>
          <w:numId w:val="10"/>
        </w:numPr>
        <w:rPr>
          <w:noProof/>
        </w:rPr>
      </w:pPr>
      <w:r>
        <w:rPr>
          <w:noProof/>
        </w:rPr>
        <w:t xml:space="preserve">Browse to documents, select the document and press open. Press </w:t>
      </w:r>
      <w:r>
        <w:rPr>
          <w:b/>
          <w:noProof/>
        </w:rPr>
        <w:t xml:space="preserve">Attach </w:t>
      </w:r>
      <w:r>
        <w:rPr>
          <w:noProof/>
        </w:rPr>
        <w:t>button in browser. Repeat process for each document.</w:t>
      </w:r>
      <w:r w:rsidR="00C24180">
        <w:rPr>
          <w:noProof/>
        </w:rPr>
        <w:t xml:space="preserve"> Press </w:t>
      </w:r>
      <w:r w:rsidR="00C24180">
        <w:rPr>
          <w:b/>
          <w:noProof/>
        </w:rPr>
        <w:t xml:space="preserve">Complete </w:t>
      </w:r>
      <w:r w:rsidR="00C24180">
        <w:rPr>
          <w:noProof/>
        </w:rPr>
        <w:t>button when all documents have been attached.</w:t>
      </w:r>
    </w:p>
    <w:p w14:paraId="508A2175" w14:textId="77777777" w:rsidR="00DF0367" w:rsidRDefault="00FA1311" w:rsidP="00DF0367">
      <w:pPr>
        <w:pStyle w:val="BodyText1"/>
        <w:ind w:left="0"/>
        <w:rPr>
          <w:noProof/>
        </w:rPr>
      </w:pP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2DC7ABF" wp14:editId="6F5DC1DB">
                <wp:simplePos x="0" y="0"/>
                <wp:positionH relativeFrom="column">
                  <wp:posOffset>363220</wp:posOffset>
                </wp:positionH>
                <wp:positionV relativeFrom="paragraph">
                  <wp:posOffset>2813212</wp:posOffset>
                </wp:positionV>
                <wp:extent cx="967105" cy="393065"/>
                <wp:effectExtent l="19050" t="19050" r="42545" b="45085"/>
                <wp:wrapNone/>
                <wp:docPr id="980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710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D5E5AA2">
              <v:roundrect id="AutoShape 1166" style="position:absolute;margin-left:28.6pt;margin-top:221.5pt;width:76.15pt;height:30.9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5B93AF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">
                <v:shadow color="#868686"/>
              </v:roundrect>
            </w:pict>
          </mc:Fallback>
        </mc:AlternateContent>
      </w:r>
      <w:r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AE2F1E8" wp14:editId="6F673B27">
                <wp:simplePos x="0" y="0"/>
                <wp:positionH relativeFrom="column">
                  <wp:posOffset>330835</wp:posOffset>
                </wp:positionH>
                <wp:positionV relativeFrom="paragraph">
                  <wp:posOffset>1770542</wp:posOffset>
                </wp:positionV>
                <wp:extent cx="744220" cy="393065"/>
                <wp:effectExtent l="19050" t="19050" r="36830" b="45085"/>
                <wp:wrapNone/>
                <wp:docPr id="97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422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DBD3820">
              <v:roundrect id="AutoShape 1166" style="position:absolute;margin-left:26.05pt;margin-top:139.4pt;width:58.6pt;height:30.9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64382A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">
                <v:shadow color="#868686"/>
              </v:roundrect>
            </w:pict>
          </mc:Fallback>
        </mc:AlternateContent>
      </w:r>
      <w:r w:rsidR="00C24180"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6553A55" wp14:editId="6EABAFC2">
                <wp:simplePos x="0" y="0"/>
                <wp:positionH relativeFrom="column">
                  <wp:posOffset>8890</wp:posOffset>
                </wp:positionH>
                <wp:positionV relativeFrom="paragraph">
                  <wp:posOffset>1315085</wp:posOffset>
                </wp:positionV>
                <wp:extent cx="368935" cy="400685"/>
                <wp:effectExtent l="0" t="0" r="0" b="37465"/>
                <wp:wrapNone/>
                <wp:docPr id="97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9E19" w14:textId="77777777" w:rsidR="00C24180" w:rsidRPr="00435A32" w:rsidRDefault="00C24180" w:rsidP="00DF0367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A76A347">
              <v:oval id="_x0000_s1051" style="position:absolute;margin-left:.7pt;margin-top:103.55pt;width:29.05pt;height:31.5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6553A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C24180" w:rsidP="00DF0367" w:rsidRDefault="00C24180" w14:paraId="17310F6F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24180">
        <w:rPr>
          <w:noProof/>
          <w:lang w:eastAsia="en-AU"/>
        </w:rPr>
        <w:drawing>
          <wp:inline distT="0" distB="0" distL="0" distR="0" wp14:anchorId="4B82A05C" wp14:editId="6D4EBF10">
            <wp:extent cx="5278971" cy="4253023"/>
            <wp:effectExtent l="19050" t="19050" r="17145" b="14605"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554F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179" cy="425883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E32559A" w14:textId="77777777" w:rsidR="00FA1311" w:rsidRDefault="00FA1311" w:rsidP="00FC592E">
      <w:pPr>
        <w:pStyle w:val="BodyText1"/>
        <w:numPr>
          <w:ilvl w:val="0"/>
          <w:numId w:val="10"/>
        </w:numPr>
        <w:rPr>
          <w:noProof/>
        </w:rPr>
      </w:pPr>
      <w:r>
        <w:rPr>
          <w:noProof/>
        </w:rPr>
        <w:t xml:space="preserve">Add note and press </w:t>
      </w:r>
      <w:r>
        <w:rPr>
          <w:b/>
          <w:noProof/>
        </w:rPr>
        <w:t xml:space="preserve">Save </w:t>
      </w:r>
      <w:r>
        <w:rPr>
          <w:noProof/>
        </w:rPr>
        <w:t>button.</w:t>
      </w:r>
    </w:p>
    <w:p w14:paraId="4C0AD574" w14:textId="77777777" w:rsidR="00FA1311" w:rsidRDefault="00C12A58" w:rsidP="00FA1311">
      <w:pPr>
        <w:pStyle w:val="BodyText1"/>
        <w:ind w:left="0"/>
        <w:rPr>
          <w:noProof/>
        </w:rPr>
      </w:pPr>
      <w:r w:rsidRPr="00FD15F1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104BA42" wp14:editId="2D6A29C1">
                <wp:simplePos x="0" y="0"/>
                <wp:positionH relativeFrom="column">
                  <wp:posOffset>-130175</wp:posOffset>
                </wp:positionH>
                <wp:positionV relativeFrom="paragraph">
                  <wp:posOffset>653415</wp:posOffset>
                </wp:positionV>
                <wp:extent cx="368935" cy="400685"/>
                <wp:effectExtent l="0" t="0" r="0" b="37465"/>
                <wp:wrapNone/>
                <wp:docPr id="1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90DC6" w14:textId="77777777" w:rsidR="00C12A58" w:rsidRPr="00435A32" w:rsidRDefault="00C12A58" w:rsidP="00FD15F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37E36A8">
              <v:oval id="_x0000_s1052" style="position:absolute;margin-left:-10.25pt;margin-top:51.45pt;width:29.05pt;height:31.5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104BA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C12A58" w:rsidP="00FD15F1" w:rsidRDefault="00C12A58" w14:paraId="44240AAE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8043D"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5CD0984B" wp14:editId="496F7004">
                <wp:simplePos x="0" y="0"/>
                <wp:positionH relativeFrom="column">
                  <wp:posOffset>24603</wp:posOffset>
                </wp:positionH>
                <wp:positionV relativeFrom="paragraph">
                  <wp:posOffset>2882900</wp:posOffset>
                </wp:positionV>
                <wp:extent cx="520700" cy="275590"/>
                <wp:effectExtent l="19050" t="19050" r="31750" b="29210"/>
                <wp:wrapNone/>
                <wp:docPr id="98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AE5C8BC">
              <v:roundrect id="AutoShape 1166" style="position:absolute;margin-left:1.95pt;margin-top:227pt;width:41pt;height:21.7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E5411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">
                <v:shadow color="#868686"/>
              </v:roundrect>
            </w:pict>
          </mc:Fallback>
        </mc:AlternateContent>
      </w:r>
      <w:r w:rsidR="0078043D" w:rsidRPr="00DF03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32927DD" wp14:editId="6CEB1E07">
                <wp:simplePos x="0" y="0"/>
                <wp:positionH relativeFrom="column">
                  <wp:posOffset>131445</wp:posOffset>
                </wp:positionH>
                <wp:positionV relativeFrom="paragraph">
                  <wp:posOffset>1035050</wp:posOffset>
                </wp:positionV>
                <wp:extent cx="2466340" cy="275590"/>
                <wp:effectExtent l="19050" t="19050" r="29210" b="29210"/>
                <wp:wrapNone/>
                <wp:docPr id="97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340" cy="275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48F99FF">
              <v:roundrect id="AutoShape 1166" style="position:absolute;margin-left:10.35pt;margin-top:81.5pt;width:194.2pt;height:21.7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02C0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">
                <v:shadow color="#868686"/>
              </v:roundrect>
            </w:pict>
          </mc:Fallback>
        </mc:AlternateContent>
      </w:r>
      <w:r w:rsidR="00FA1311">
        <w:rPr>
          <w:noProof/>
          <w:lang w:eastAsia="en-AU"/>
        </w:rPr>
        <w:drawing>
          <wp:inline distT="0" distB="0" distL="0" distR="0" wp14:anchorId="12EBDD18" wp14:editId="7D8DA095">
            <wp:extent cx="4659780" cy="3062177"/>
            <wp:effectExtent l="19050" t="19050" r="26670" b="24130"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E849.tmp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 b="3370"/>
                    <a:stretch/>
                  </pic:blipFill>
                  <pic:spPr bwMode="auto">
                    <a:xfrm>
                      <a:off x="0" y="0"/>
                      <a:ext cx="4670856" cy="3069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B9B2E" w14:textId="77777777" w:rsidR="00CC44BE" w:rsidRDefault="00CC44BE" w:rsidP="00CC44BE">
      <w:pPr>
        <w:pStyle w:val="BodyText1"/>
      </w:pPr>
    </w:p>
    <w:p w14:paraId="106D1DF6" w14:textId="77777777" w:rsidR="00501492" w:rsidRDefault="00501492" w:rsidP="00501492">
      <w:pPr>
        <w:pStyle w:val="Heading2"/>
      </w:pPr>
      <w:bookmarkStart w:id="14" w:name="_Toc360786537"/>
      <w:bookmarkStart w:id="15" w:name="_Toc443920300"/>
      <w:r w:rsidRPr="0085534B">
        <w:t xml:space="preserve">Checking Transaction </w:t>
      </w:r>
      <w:r w:rsidR="00FD15F1">
        <w:t>Workflow (</w:t>
      </w:r>
      <w:r w:rsidRPr="0085534B">
        <w:t>WF</w:t>
      </w:r>
      <w:r w:rsidR="00FD15F1">
        <w:t>)</w:t>
      </w:r>
      <w:r w:rsidRPr="0085534B">
        <w:t xml:space="preserve"> Activities</w:t>
      </w:r>
      <w:bookmarkEnd w:id="14"/>
      <w:bookmarkEnd w:id="15"/>
    </w:p>
    <w:p w14:paraId="45232F92" w14:textId="77777777" w:rsidR="00FD15F1" w:rsidRDefault="00501492" w:rsidP="00FC592E">
      <w:pPr>
        <w:pStyle w:val="ListParagraph"/>
        <w:numPr>
          <w:ilvl w:val="0"/>
          <w:numId w:val="11"/>
        </w:numPr>
      </w:pPr>
      <w:r>
        <w:t xml:space="preserve">Click </w:t>
      </w:r>
      <w:r w:rsidR="00FD15F1" w:rsidRPr="00FD15F1">
        <w:rPr>
          <w:b/>
        </w:rPr>
        <w:t xml:space="preserve">Show Activity </w:t>
      </w:r>
      <w:r>
        <w:rPr>
          <w:noProof/>
          <w:lang w:eastAsia="en-AU"/>
        </w:rPr>
        <w:drawing>
          <wp:inline distT="0" distB="0" distL="0" distR="0" wp14:anchorId="3D565D2E" wp14:editId="35417AAA">
            <wp:extent cx="266065" cy="191135"/>
            <wp:effectExtent l="19050" t="0" r="63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43D">
        <w:rPr>
          <w:b/>
        </w:rPr>
        <w:t xml:space="preserve"> </w:t>
      </w:r>
      <w:r w:rsidR="0078043D" w:rsidRPr="0078043D">
        <w:t>button</w:t>
      </w:r>
      <w:r w:rsidR="0078043D">
        <w:t xml:space="preserve"> </w:t>
      </w:r>
      <w:r>
        <w:rPr>
          <w:noProof/>
        </w:rPr>
        <w:t xml:space="preserve">to view the </w:t>
      </w:r>
      <w:r w:rsidR="00FD15F1">
        <w:rPr>
          <w:noProof/>
        </w:rPr>
        <w:t>workflow activities.</w:t>
      </w:r>
    </w:p>
    <w:p w14:paraId="71E4DFA2" w14:textId="77777777" w:rsidR="00501492" w:rsidRDefault="00FD15F1" w:rsidP="00FD15F1">
      <w:r w:rsidRPr="00FD15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C0B9424" wp14:editId="533EEE63">
                <wp:simplePos x="0" y="0"/>
                <wp:positionH relativeFrom="column">
                  <wp:posOffset>4438650</wp:posOffset>
                </wp:positionH>
                <wp:positionV relativeFrom="paragraph">
                  <wp:posOffset>861695</wp:posOffset>
                </wp:positionV>
                <wp:extent cx="368935" cy="400685"/>
                <wp:effectExtent l="0" t="0" r="0" b="37465"/>
                <wp:wrapNone/>
                <wp:docPr id="984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C122C" w14:textId="77777777" w:rsidR="00FD15F1" w:rsidRPr="00435A32" w:rsidRDefault="00FD15F1" w:rsidP="00FD15F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83232DC">
              <v:oval id="_x0000_s1053" style="position:absolute;margin-left:349.5pt;margin-top:67.85pt;width:29.05pt;height:31.5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2C0B9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D15F1" w:rsidP="00FD15F1" w:rsidRDefault="00FD15F1" w14:paraId="050B3AD0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D15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04C267B" wp14:editId="746D0057">
                <wp:simplePos x="0" y="0"/>
                <wp:positionH relativeFrom="column">
                  <wp:posOffset>4810302</wp:posOffset>
                </wp:positionH>
                <wp:positionV relativeFrom="paragraph">
                  <wp:posOffset>1189325</wp:posOffset>
                </wp:positionV>
                <wp:extent cx="669851" cy="393065"/>
                <wp:effectExtent l="19050" t="19050" r="35560" b="45085"/>
                <wp:wrapNone/>
                <wp:docPr id="985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51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31326C8">
              <v:roundrect id="AutoShape 1166" style="position:absolute;margin-left:378.75pt;margin-top:93.65pt;width:52.75pt;height:30.9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1F2A1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4B30AA3" wp14:editId="33ABBA99">
            <wp:extent cx="5400675" cy="2007870"/>
            <wp:effectExtent l="19050" t="19050" r="28575" b="1143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B7A1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078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6443C2" w14:textId="77777777" w:rsidR="00FD15F1" w:rsidRDefault="00FD15F1" w:rsidP="0078043D">
      <w:pPr>
        <w:spacing w:line="240" w:lineRule="auto"/>
      </w:pPr>
      <w:bookmarkStart w:id="16" w:name="_Toc360786538"/>
      <w:r>
        <w:rPr>
          <w:b/>
        </w:rPr>
        <w:t xml:space="preserve">Note: </w:t>
      </w:r>
      <w:r>
        <w:t xml:space="preserve">You can also press the </w:t>
      </w:r>
      <w:r>
        <w:rPr>
          <w:b/>
        </w:rPr>
        <w:t xml:space="preserve">Show Activities </w:t>
      </w:r>
      <w:r>
        <w:t>button in the Invoice Detail screen.</w:t>
      </w:r>
    </w:p>
    <w:p w14:paraId="458857B2" w14:textId="77777777" w:rsidR="0078043D" w:rsidRDefault="0078043D" w:rsidP="0078043D">
      <w:pPr>
        <w:spacing w:line="240" w:lineRule="auto"/>
      </w:pPr>
    </w:p>
    <w:p w14:paraId="1A992900" w14:textId="77777777" w:rsidR="00FD15F1" w:rsidRDefault="005218AD" w:rsidP="00FC592E">
      <w:pPr>
        <w:pStyle w:val="ListParagraph"/>
        <w:numPr>
          <w:ilvl w:val="0"/>
          <w:numId w:val="11"/>
        </w:numPr>
        <w:rPr>
          <w:rFonts w:cs="Arial"/>
        </w:rPr>
      </w:pPr>
      <w:r>
        <w:rPr>
          <w:rFonts w:cs="Arial"/>
        </w:rPr>
        <w:t xml:space="preserve">Once you have reviewed the transaction’s activities press the </w:t>
      </w:r>
      <w:r>
        <w:rPr>
          <w:rFonts w:cs="Arial"/>
          <w:b/>
        </w:rPr>
        <w:t xml:space="preserve">Return </w:t>
      </w:r>
      <w:r>
        <w:rPr>
          <w:rFonts w:cs="Arial"/>
        </w:rPr>
        <w:t>button.</w:t>
      </w:r>
    </w:p>
    <w:p w14:paraId="00C6969B" w14:textId="77777777" w:rsidR="005218AD" w:rsidRDefault="0078043D" w:rsidP="00FD15F1">
      <w:pPr>
        <w:spacing w:before="240" w:line="240" w:lineRule="auto"/>
      </w:pPr>
      <w:r w:rsidRPr="00FD15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E225FF0" wp14:editId="67C76AA7">
                <wp:simplePos x="0" y="0"/>
                <wp:positionH relativeFrom="column">
                  <wp:posOffset>-233680</wp:posOffset>
                </wp:positionH>
                <wp:positionV relativeFrom="paragraph">
                  <wp:posOffset>523875</wp:posOffset>
                </wp:positionV>
                <wp:extent cx="368935" cy="400685"/>
                <wp:effectExtent l="0" t="0" r="0" b="37465"/>
                <wp:wrapNone/>
                <wp:docPr id="98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90D6" w14:textId="77777777" w:rsidR="0078043D" w:rsidRPr="00435A32" w:rsidRDefault="0078043D" w:rsidP="00FD15F1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94DEE23">
              <v:oval id="_x0000_s1054" style="position:absolute;margin-left:-18.4pt;margin-top:41.25pt;width:29.05pt;height:31.5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E225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78043D" w:rsidP="00FD15F1" w:rsidRDefault="0078043D" w14:paraId="58A8CB7E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D15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8537B28" wp14:editId="65A89C59">
                <wp:simplePos x="0" y="0"/>
                <wp:positionH relativeFrom="column">
                  <wp:posOffset>15018</wp:posOffset>
                </wp:positionH>
                <wp:positionV relativeFrom="paragraph">
                  <wp:posOffset>921946</wp:posOffset>
                </wp:positionV>
                <wp:extent cx="5305647" cy="775941"/>
                <wp:effectExtent l="19050" t="19050" r="47625" b="43815"/>
                <wp:wrapNone/>
                <wp:docPr id="990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647" cy="77594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D20AC91">
              <v:roundrect id="AutoShape 1166" style="position:absolute;margin-left:1.2pt;margin-top:72.6pt;width:417.75pt;height:61.1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30C56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">
                <v:shadow color="#868686"/>
              </v:roundrect>
            </w:pict>
          </mc:Fallback>
        </mc:AlternateContent>
      </w:r>
      <w:r w:rsidR="00FD15F1">
        <w:rPr>
          <w:noProof/>
          <w:lang w:eastAsia="en-AU"/>
        </w:rPr>
        <w:drawing>
          <wp:inline distT="0" distB="0" distL="0" distR="0" wp14:anchorId="1082F4FA" wp14:editId="0AFCCADA">
            <wp:extent cx="5453055" cy="1520455"/>
            <wp:effectExtent l="19050" t="19050" r="14605" b="22860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DB00.tmp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27315"/>
                    <a:stretch/>
                  </pic:blipFill>
                  <pic:spPr bwMode="auto">
                    <a:xfrm>
                      <a:off x="0" y="0"/>
                      <a:ext cx="5453055" cy="1520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C7539" w14:textId="77777777" w:rsidR="00501492" w:rsidRDefault="00501492" w:rsidP="00F85F4E">
      <w:pPr>
        <w:pStyle w:val="Heading2"/>
      </w:pPr>
      <w:bookmarkStart w:id="17" w:name="_Toc443920301"/>
      <w:r w:rsidRPr="0085534B">
        <w:t xml:space="preserve">Checking </w:t>
      </w:r>
      <w:r>
        <w:t xml:space="preserve">Scanned </w:t>
      </w:r>
      <w:r w:rsidR="00EA22A8">
        <w:t>Invoice</w:t>
      </w:r>
      <w:r>
        <w:t xml:space="preserve"> Image</w:t>
      </w:r>
      <w:bookmarkEnd w:id="16"/>
      <w:bookmarkEnd w:id="17"/>
    </w:p>
    <w:p w14:paraId="7079FF65" w14:textId="77777777" w:rsidR="00F85F4E" w:rsidRDefault="00F85F4E" w:rsidP="0032418D">
      <w:pPr>
        <w:pStyle w:val="ListParagraph"/>
        <w:numPr>
          <w:ilvl w:val="0"/>
          <w:numId w:val="13"/>
        </w:numPr>
      </w:pPr>
      <w:r>
        <w:t>Click on the</w:t>
      </w:r>
      <w:r>
        <w:rPr>
          <w:b/>
        </w:rPr>
        <w:t xml:space="preserve"> invoice number</w:t>
      </w:r>
      <w:r>
        <w:t xml:space="preserve"> in the Invoices to Approve screen.</w:t>
      </w:r>
    </w:p>
    <w:p w14:paraId="1347BC62" w14:textId="77777777" w:rsidR="00F85F4E" w:rsidRDefault="00D51CAA" w:rsidP="00F85F4E">
      <w:r w:rsidRPr="00F85F4E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EFED13C" wp14:editId="30AD9B94">
                <wp:simplePos x="0" y="0"/>
                <wp:positionH relativeFrom="column">
                  <wp:posOffset>1811921</wp:posOffset>
                </wp:positionH>
                <wp:positionV relativeFrom="paragraph">
                  <wp:posOffset>1505127</wp:posOffset>
                </wp:positionV>
                <wp:extent cx="446567" cy="254635"/>
                <wp:effectExtent l="19050" t="19050" r="29845" b="31115"/>
                <wp:wrapNone/>
                <wp:docPr id="262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67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5C7D1CC">
              <v:roundrect id="AutoShape 1166" style="position:absolute;margin-left:142.65pt;margin-top:118.5pt;width:35.15pt;height:20.0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E60C1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">
                <v:shadow color="#868686"/>
              </v:roundrect>
            </w:pict>
          </mc:Fallback>
        </mc:AlternateContent>
      </w:r>
      <w:r w:rsidRPr="00F85F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F3639C3" wp14:editId="2E529BC6">
                <wp:simplePos x="0" y="0"/>
                <wp:positionH relativeFrom="column">
                  <wp:posOffset>1557020</wp:posOffset>
                </wp:positionH>
                <wp:positionV relativeFrom="paragraph">
                  <wp:posOffset>1109507</wp:posOffset>
                </wp:positionV>
                <wp:extent cx="368935" cy="400685"/>
                <wp:effectExtent l="0" t="0" r="0" b="37465"/>
                <wp:wrapNone/>
                <wp:docPr id="26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5D53F" w14:textId="77777777" w:rsidR="00F85F4E" w:rsidRPr="00435A32" w:rsidRDefault="00D51CAA" w:rsidP="00F85F4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B82808E">
              <v:oval id="_x0000_s1055" style="position:absolute;margin-left:122.6pt;margin-top:87.35pt;width:29.05pt;height:31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0F3639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85F4E" w:rsidP="00F85F4E" w:rsidRDefault="00D51CAA" w14:paraId="6B965A47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85F4E">
        <w:rPr>
          <w:noProof/>
          <w:lang w:eastAsia="en-AU"/>
        </w:rPr>
        <w:drawing>
          <wp:inline distT="0" distB="0" distL="0" distR="0" wp14:anchorId="322EBBAB" wp14:editId="45E26690">
            <wp:extent cx="5405614" cy="1863305"/>
            <wp:effectExtent l="19050" t="19050" r="24130" b="2286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A99B.tmp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2"/>
                    <a:stretch/>
                  </pic:blipFill>
                  <pic:spPr bwMode="auto">
                    <a:xfrm>
                      <a:off x="0" y="0"/>
                      <a:ext cx="5400675" cy="18616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2A44A" w14:textId="77777777" w:rsidR="00D51CAA" w:rsidRDefault="00D51CAA" w:rsidP="00F85F4E"/>
    <w:p w14:paraId="6035768F" w14:textId="77777777" w:rsidR="00501492" w:rsidRDefault="00501492" w:rsidP="00FC592E">
      <w:pPr>
        <w:pStyle w:val="BodyText1"/>
        <w:keepNext/>
        <w:numPr>
          <w:ilvl w:val="0"/>
          <w:numId w:val="13"/>
        </w:numPr>
        <w:rPr>
          <w:noProof/>
        </w:rPr>
      </w:pPr>
      <w:r>
        <w:t xml:space="preserve">Click </w:t>
      </w:r>
      <w:r w:rsidR="00D51CAA">
        <w:rPr>
          <w:noProof/>
          <w:lang w:eastAsia="en-AU"/>
        </w:rPr>
        <w:t xml:space="preserve">the </w:t>
      </w:r>
      <w:r w:rsidR="00D51CAA">
        <w:rPr>
          <w:b/>
          <w:noProof/>
          <w:lang w:eastAsia="en-AU"/>
        </w:rPr>
        <w:t xml:space="preserve">Show Documents </w:t>
      </w:r>
      <w:r w:rsidR="00D51CAA">
        <w:rPr>
          <w:noProof/>
          <w:lang w:eastAsia="en-AU"/>
        </w:rPr>
        <w:t>button</w:t>
      </w:r>
      <w:r>
        <w:t xml:space="preserve"> </w:t>
      </w:r>
      <w:r>
        <w:rPr>
          <w:noProof/>
        </w:rPr>
        <w:t>to view the scanned vouche</w:t>
      </w:r>
      <w:r w:rsidR="00D51CAA">
        <w:rPr>
          <w:noProof/>
        </w:rPr>
        <w:t>r attached to the transaction. Close the window with the scanned image when finished.</w:t>
      </w:r>
    </w:p>
    <w:p w14:paraId="7E123751" w14:textId="77777777" w:rsidR="00501492" w:rsidRDefault="00501492" w:rsidP="00D51CAA">
      <w:pPr>
        <w:pStyle w:val="BodyText1"/>
        <w:keepNext/>
        <w:ind w:left="0"/>
      </w:pPr>
      <w:r>
        <w:rPr>
          <w:noProof/>
          <w:lang w:eastAsia="en-AU"/>
        </w:rPr>
        <w:drawing>
          <wp:inline distT="0" distB="0" distL="0" distR="0" wp14:anchorId="19857B2E" wp14:editId="30D35786">
            <wp:extent cx="5400675" cy="2873018"/>
            <wp:effectExtent l="19050" t="0" r="9525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E129CC" w14:textId="77777777" w:rsidR="001661F5" w:rsidRDefault="00D54524" w:rsidP="0032418D">
      <w:pPr>
        <w:spacing w:before="240" w:after="240" w:line="240" w:lineRule="auto"/>
      </w:pPr>
      <w:r>
        <w:rPr>
          <w:b/>
        </w:rPr>
        <w:t xml:space="preserve">Note: </w:t>
      </w:r>
      <w:r>
        <w:t xml:space="preserve">The scanned image of the invoice can also be retrieved by pressing the </w:t>
      </w:r>
      <w:r>
        <w:rPr>
          <w:b/>
        </w:rPr>
        <w:t xml:space="preserve">Invoice Image </w:t>
      </w:r>
      <w:r>
        <w:rPr>
          <w:b/>
          <w:noProof/>
          <w:lang w:eastAsia="en-AU"/>
        </w:rPr>
        <w:drawing>
          <wp:inline distT="0" distB="0" distL="0" distR="0" wp14:anchorId="36D171EB" wp14:editId="1C0C0DBA">
            <wp:extent cx="198408" cy="1984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D393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88" cy="19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>button in the Invoices to approve screen.</w:t>
      </w:r>
    </w:p>
    <w:p w14:paraId="280D24E4" w14:textId="77777777" w:rsidR="00D54524" w:rsidRPr="00D54524" w:rsidRDefault="0032418D">
      <w:pPr>
        <w:spacing w:line="240" w:lineRule="auto"/>
      </w:pPr>
      <w:r w:rsidRPr="00F85F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5776BBE" wp14:editId="216D2354">
                <wp:simplePos x="0" y="0"/>
                <wp:positionH relativeFrom="column">
                  <wp:posOffset>4508764</wp:posOffset>
                </wp:positionH>
                <wp:positionV relativeFrom="paragraph">
                  <wp:posOffset>1424305</wp:posOffset>
                </wp:positionV>
                <wp:extent cx="276045" cy="206962"/>
                <wp:effectExtent l="19050" t="19050" r="29210" b="41275"/>
                <wp:wrapNone/>
                <wp:docPr id="930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45" cy="2069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3E1BB2B">
              <v:roundrect id="AutoShape 1166" style="position:absolute;margin-left:355pt;margin-top:112.15pt;width:21.75pt;height:16.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60CFA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2F1160B" wp14:editId="25E79D9B">
            <wp:extent cx="5175849" cy="2009108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9713.tmp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21"/>
                    <a:stretch/>
                  </pic:blipFill>
                  <pic:spPr bwMode="auto">
                    <a:xfrm>
                      <a:off x="0" y="0"/>
                      <a:ext cx="5175849" cy="200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D17FF" w14:textId="77777777" w:rsidR="001661F5" w:rsidRDefault="001661F5" w:rsidP="001661F5">
      <w:pPr>
        <w:pStyle w:val="Heading1"/>
      </w:pPr>
      <w:bookmarkStart w:id="18" w:name="_Toc443920302"/>
      <w:r>
        <w:lastRenderedPageBreak/>
        <w:t>Approving Invoices Without a PO Number</w:t>
      </w:r>
      <w:bookmarkEnd w:id="18"/>
    </w:p>
    <w:p w14:paraId="779E4AF4" w14:textId="77777777" w:rsidR="001661F5" w:rsidRDefault="001661F5" w:rsidP="001661F5">
      <w:pPr>
        <w:pStyle w:val="BodyText1"/>
        <w:numPr>
          <w:ilvl w:val="0"/>
          <w:numId w:val="3"/>
        </w:numPr>
      </w:pPr>
      <w:r>
        <w:t>Once you have received an email with “</w:t>
      </w:r>
      <w:r w:rsidR="009F2EB6">
        <w:t>Invoice Requires Approval</w:t>
      </w:r>
      <w:r>
        <w:t>” in the subject line, click on the link.</w:t>
      </w:r>
    </w:p>
    <w:p w14:paraId="0EAE711F" w14:textId="77777777" w:rsidR="001661F5" w:rsidRDefault="001661F5" w:rsidP="001661F5">
      <w:pPr>
        <w:pStyle w:val="BodyText1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19615A8" wp14:editId="35C99969">
                <wp:simplePos x="0" y="0"/>
                <wp:positionH relativeFrom="column">
                  <wp:posOffset>1605736</wp:posOffset>
                </wp:positionH>
                <wp:positionV relativeFrom="paragraph">
                  <wp:posOffset>1250878</wp:posOffset>
                </wp:positionV>
                <wp:extent cx="1981200" cy="286385"/>
                <wp:effectExtent l="19050" t="19050" r="38100" b="37465"/>
                <wp:wrapNone/>
                <wp:docPr id="134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8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26766C2">
              <v:roundrect id="AutoShape 1166" style="position:absolute;margin-left:126.45pt;margin-top:98.5pt;width:156pt;height:22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C08E0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">
                <v:shadow color="#868686"/>
              </v:roundrect>
            </w:pict>
          </mc:Fallback>
        </mc:AlternateContent>
      </w:r>
      <w:r w:rsidR="009F2EB6">
        <w:rPr>
          <w:noProof/>
          <w:lang w:eastAsia="en-AU"/>
        </w:rPr>
        <w:drawing>
          <wp:inline distT="0" distB="0" distL="0" distR="0" wp14:anchorId="120F20A6" wp14:editId="69642910">
            <wp:extent cx="5400675" cy="1975485"/>
            <wp:effectExtent l="19050" t="19050" r="28575" b="2476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1DF0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754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5367D1D" w14:textId="77777777" w:rsidR="001661F5" w:rsidRDefault="001661F5" w:rsidP="001661F5">
      <w:pPr>
        <w:pStyle w:val="BodyText1"/>
        <w:ind w:left="0"/>
      </w:pPr>
    </w:p>
    <w:p w14:paraId="266AACFC" w14:textId="77777777" w:rsidR="001661F5" w:rsidRDefault="009F2EB6" w:rsidP="001661F5">
      <w:pPr>
        <w:pStyle w:val="BodyText1"/>
        <w:ind w:left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428843D2" wp14:editId="009EB68B">
                <wp:simplePos x="0" y="0"/>
                <wp:positionH relativeFrom="column">
                  <wp:posOffset>-45085</wp:posOffset>
                </wp:positionH>
                <wp:positionV relativeFrom="paragraph">
                  <wp:posOffset>2951480</wp:posOffset>
                </wp:positionV>
                <wp:extent cx="1804035" cy="292735"/>
                <wp:effectExtent l="19050" t="19050" r="43815" b="31115"/>
                <wp:wrapNone/>
                <wp:docPr id="13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292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4137B52">
              <v:roundrect id="AutoShape 1166" style="position:absolute;margin-left:-3.55pt;margin-top:232.4pt;width:142.05pt;height:23.0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7FCDA1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3CDB182" wp14:editId="651FBF36">
                <wp:simplePos x="0" y="0"/>
                <wp:positionH relativeFrom="column">
                  <wp:posOffset>-349250</wp:posOffset>
                </wp:positionH>
                <wp:positionV relativeFrom="paragraph">
                  <wp:posOffset>2519608</wp:posOffset>
                </wp:positionV>
                <wp:extent cx="429260" cy="429260"/>
                <wp:effectExtent l="0" t="0" r="8890" b="46990"/>
                <wp:wrapNone/>
                <wp:docPr id="132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75B50" w14:textId="77777777" w:rsidR="001661F5" w:rsidRPr="00435A32" w:rsidRDefault="001661F5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B17D81C">
              <v:oval id="_x0000_s1056" style="position:absolute;margin-left:-27.5pt;margin-top:198.4pt;width:33.8pt;height:33.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3CDB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1661F5" w14:paraId="511F3AB7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DF77102" wp14:editId="68B70CE7">
            <wp:extent cx="5400136" cy="3420404"/>
            <wp:effectExtent l="0" t="0" r="0" b="889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4C9E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28" cy="342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B0527" w14:textId="77777777" w:rsidR="001661F5" w:rsidRDefault="001661F5" w:rsidP="001661F5">
      <w:pPr>
        <w:pStyle w:val="BodyText1"/>
      </w:pPr>
    </w:p>
    <w:p w14:paraId="3B819F8E" w14:textId="77777777" w:rsidR="001661F5" w:rsidRDefault="001661F5" w:rsidP="001661F5">
      <w:pPr>
        <w:pStyle w:val="BodyText1"/>
        <w:numPr>
          <w:ilvl w:val="0"/>
          <w:numId w:val="3"/>
        </w:numPr>
      </w:pPr>
      <w:r>
        <w:t xml:space="preserve">Click on </w:t>
      </w:r>
      <w:r>
        <w:rPr>
          <w:b/>
        </w:rPr>
        <w:t>ECM Exec Invoice Approval</w:t>
      </w:r>
      <w:r>
        <w:t xml:space="preserve"> from the G2 portal main menu.</w:t>
      </w:r>
    </w:p>
    <w:p w14:paraId="76D2E41F" w14:textId="77777777" w:rsidR="009F2EB6" w:rsidRDefault="009F2EB6" w:rsidP="009F2EB6">
      <w:pPr>
        <w:pStyle w:val="BodyText1"/>
      </w:pPr>
    </w:p>
    <w:p w14:paraId="13867BCA" w14:textId="77777777" w:rsidR="001661F5" w:rsidRDefault="001661F5" w:rsidP="001661F5">
      <w:pPr>
        <w:pStyle w:val="BodyText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5176D614" wp14:editId="56FFA723">
                <wp:simplePos x="0" y="0"/>
                <wp:positionH relativeFrom="column">
                  <wp:posOffset>-172085</wp:posOffset>
                </wp:positionH>
                <wp:positionV relativeFrom="paragraph">
                  <wp:posOffset>553720</wp:posOffset>
                </wp:positionV>
                <wp:extent cx="429260" cy="429260"/>
                <wp:effectExtent l="3175" t="6985" r="5715" b="30480"/>
                <wp:wrapNone/>
                <wp:docPr id="13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CB10" w14:textId="77777777" w:rsidR="001661F5" w:rsidRPr="00435A32" w:rsidRDefault="001661F5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F72E4B4">
              <v:oval id="_x0000_s1057" style="position:absolute;left:0;text-align:left;margin-left:-13.55pt;margin-top:43.6pt;width:33.8pt;height:33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5176D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1661F5" w14:paraId="2E643A39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28BBDCCE" wp14:editId="4A12A4AD">
                <wp:simplePos x="0" y="0"/>
                <wp:positionH relativeFrom="column">
                  <wp:posOffset>344805</wp:posOffset>
                </wp:positionH>
                <wp:positionV relativeFrom="paragraph">
                  <wp:posOffset>822325</wp:posOffset>
                </wp:positionV>
                <wp:extent cx="1804035" cy="381635"/>
                <wp:effectExtent l="19050" t="19050" r="43815" b="37465"/>
                <wp:wrapNone/>
                <wp:docPr id="130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0FDE9FC">
              <v:roundrect id="AutoShape 1166" style="position:absolute;margin-left:27.15pt;margin-top:64.75pt;width:142.05pt;height:30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037B5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8445285" wp14:editId="001E91B6">
            <wp:extent cx="2052320" cy="1137920"/>
            <wp:effectExtent l="19050" t="19050" r="24130" b="24130"/>
            <wp:docPr id="10" name="Picture 10" descr="T:\_Temporary Stuff\Claude - Invoice approval withoput PO\ECM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_Temporary Stuff\Claude - Invoice approval withoput PO\ECM 0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137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947B80B" w14:textId="77777777" w:rsidR="001661F5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t xml:space="preserve">You will be taken to the Invoices to Approve tab where you can click on the </w:t>
      </w:r>
      <w:r>
        <w:rPr>
          <w:b/>
        </w:rPr>
        <w:t>invoice number</w:t>
      </w:r>
      <w:r w:rsidR="00660C28">
        <w:t xml:space="preserve"> to see the invoice details </w:t>
      </w:r>
    </w:p>
    <w:p w14:paraId="3F6C58A9" w14:textId="77777777" w:rsidR="00660C28" w:rsidRDefault="00660C28" w:rsidP="0032418D">
      <w:pPr>
        <w:pStyle w:val="ListParagraph"/>
        <w:numPr>
          <w:ilvl w:val="0"/>
          <w:numId w:val="3"/>
        </w:numPr>
        <w:spacing w:before="240" w:line="240" w:lineRule="auto"/>
      </w:pPr>
      <w:r>
        <w:t xml:space="preserve">To add the GL Account </w:t>
      </w:r>
      <w:proofErr w:type="gramStart"/>
      <w:r>
        <w:t>number</w:t>
      </w:r>
      <w:proofErr w:type="gramEnd"/>
      <w:r>
        <w:t xml:space="preserve"> click the triangle</w:t>
      </w:r>
    </w:p>
    <w:p w14:paraId="3A921CFE" w14:textId="77777777" w:rsidR="001661F5" w:rsidRDefault="001661F5" w:rsidP="001661F5">
      <w:pPr>
        <w:spacing w:line="240" w:lineRule="auto"/>
      </w:pPr>
    </w:p>
    <w:p w14:paraId="126F0EB3" w14:textId="77777777" w:rsidR="001661F5" w:rsidRDefault="00660C28" w:rsidP="001661F5">
      <w:pPr>
        <w:spacing w:line="240" w:lineRule="auto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FC89AFB" wp14:editId="3DEE5AF0">
                <wp:simplePos x="0" y="0"/>
                <wp:positionH relativeFrom="column">
                  <wp:posOffset>4049395</wp:posOffset>
                </wp:positionH>
                <wp:positionV relativeFrom="paragraph">
                  <wp:posOffset>1529080</wp:posOffset>
                </wp:positionV>
                <wp:extent cx="462915" cy="220980"/>
                <wp:effectExtent l="19050" t="19050" r="32385" b="45720"/>
                <wp:wrapNone/>
                <wp:docPr id="14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77A92BE">
              <v:roundrect id="AutoShape 1166" style="position:absolute;margin-left:318.85pt;margin-top:120.4pt;width:36.45pt;height:17.4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D0DC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C23838C" wp14:editId="797A944E">
                <wp:simplePos x="0" y="0"/>
                <wp:positionH relativeFrom="column">
                  <wp:posOffset>3622040</wp:posOffset>
                </wp:positionH>
                <wp:positionV relativeFrom="paragraph">
                  <wp:posOffset>995680</wp:posOffset>
                </wp:positionV>
                <wp:extent cx="429260" cy="429260"/>
                <wp:effectExtent l="0" t="0" r="8890" b="46990"/>
                <wp:wrapNone/>
                <wp:docPr id="13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D0B0" w14:textId="77777777" w:rsidR="00660C28" w:rsidRPr="00435A32" w:rsidRDefault="00660C28" w:rsidP="00660C28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9880C22">
              <v:oval id="_x0000_s1058" style="position:absolute;margin-left:285.2pt;margin-top:78.4pt;width:33.8pt;height:33.8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7C238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660C28" w:rsidP="00660C28" w:rsidRDefault="00660C28" w14:paraId="22C3D751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E987DAD" wp14:editId="6B1A5419">
                <wp:simplePos x="0" y="0"/>
                <wp:positionH relativeFrom="column">
                  <wp:posOffset>1141760</wp:posOffset>
                </wp:positionH>
                <wp:positionV relativeFrom="paragraph">
                  <wp:posOffset>1098564</wp:posOffset>
                </wp:positionV>
                <wp:extent cx="429260" cy="429260"/>
                <wp:effectExtent l="0" t="0" r="8890" b="46990"/>
                <wp:wrapNone/>
                <wp:docPr id="12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B4470" w14:textId="77777777" w:rsidR="001661F5" w:rsidRPr="00435A32" w:rsidRDefault="001661F5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F17479A">
              <v:oval id="_x0000_s1059" style="position:absolute;margin-left:89.9pt;margin-top:86.5pt;width:33.8pt;height:33.8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E987D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1661F5" w14:paraId="297C039E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C1945D4" wp14:editId="2098D4DF">
                <wp:simplePos x="0" y="0"/>
                <wp:positionH relativeFrom="column">
                  <wp:posOffset>1511935</wp:posOffset>
                </wp:positionH>
                <wp:positionV relativeFrom="paragraph">
                  <wp:posOffset>1522095</wp:posOffset>
                </wp:positionV>
                <wp:extent cx="462915" cy="220980"/>
                <wp:effectExtent l="19050" t="19050" r="32385" b="45720"/>
                <wp:wrapNone/>
                <wp:docPr id="128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E02E3E0">
              <v:roundrect id="AutoShape 1166" style="position:absolute;margin-left:119.05pt;margin-top:119.85pt;width:36.45pt;height:17.4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BDF6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">
                <v:shadow color="#868686"/>
              </v:roundrect>
            </w:pict>
          </mc:Fallback>
        </mc:AlternateContent>
      </w:r>
      <w:r w:rsidR="001661F5">
        <w:rPr>
          <w:noProof/>
          <w:lang w:eastAsia="en-AU"/>
        </w:rPr>
        <w:drawing>
          <wp:inline distT="0" distB="0" distL="0" distR="0" wp14:anchorId="222B366C" wp14:editId="6ED384AE">
            <wp:extent cx="5649867" cy="1828800"/>
            <wp:effectExtent l="19050" t="19050" r="27305" b="19050"/>
            <wp:docPr id="16" name="Picture 16" descr="T:\_Temporary Stuff\Claude - Invoice approval withoput PO\ECM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_Temporary Stuff\Claude - Invoice approval withoput PO\ECM 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1" b="12683"/>
                    <a:stretch/>
                  </pic:blipFill>
                  <pic:spPr bwMode="auto">
                    <a:xfrm>
                      <a:off x="0" y="0"/>
                      <a:ext cx="5661349" cy="1832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39503" w14:textId="77777777" w:rsidR="001661F5" w:rsidRDefault="001661F5" w:rsidP="001661F5">
      <w:pPr>
        <w:spacing w:line="240" w:lineRule="auto"/>
      </w:pPr>
    </w:p>
    <w:p w14:paraId="3DC85F78" w14:textId="77777777" w:rsidR="001661F5" w:rsidRDefault="001661F5" w:rsidP="001661F5">
      <w:pPr>
        <w:spacing w:line="240" w:lineRule="auto"/>
      </w:pPr>
    </w:p>
    <w:p w14:paraId="4B034E18" w14:textId="77777777" w:rsidR="001661F5" w:rsidRDefault="001661F5" w:rsidP="001661F5">
      <w:pPr>
        <w:spacing w:line="240" w:lineRule="auto"/>
      </w:pPr>
    </w:p>
    <w:p w14:paraId="58D7BDD8" w14:textId="77777777" w:rsidR="001661F5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t xml:space="preserve">Press the </w:t>
      </w:r>
      <w:r>
        <w:rPr>
          <w:b/>
        </w:rPr>
        <w:t xml:space="preserve">Add </w:t>
      </w:r>
      <w:r>
        <w:t>button.</w:t>
      </w:r>
    </w:p>
    <w:p w14:paraId="679ADA1D" w14:textId="77777777" w:rsidR="001661F5" w:rsidRDefault="001661F5" w:rsidP="001661F5">
      <w:pPr>
        <w:spacing w:line="240" w:lineRule="auto"/>
      </w:pPr>
    </w:p>
    <w:p w14:paraId="3AAE71C9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395F0EF" wp14:editId="6A48E60D">
                <wp:simplePos x="0" y="0"/>
                <wp:positionH relativeFrom="column">
                  <wp:posOffset>951865</wp:posOffset>
                </wp:positionH>
                <wp:positionV relativeFrom="paragraph">
                  <wp:posOffset>2834005</wp:posOffset>
                </wp:positionV>
                <wp:extent cx="429260" cy="429260"/>
                <wp:effectExtent l="3175" t="6985" r="5715" b="30480"/>
                <wp:wrapNone/>
                <wp:docPr id="12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D9B96" w14:textId="77777777" w:rsidR="001661F5" w:rsidRPr="00435A32" w:rsidRDefault="00660C28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40E03C28">
              <v:oval id="_x0000_s1060" style="position:absolute;margin-left:74.95pt;margin-top:223.15pt;width:33.8pt;height:33.8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4395F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660C28" w14:paraId="76DB90EB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9AE69C7" wp14:editId="031C9DBC">
                <wp:simplePos x="0" y="0"/>
                <wp:positionH relativeFrom="column">
                  <wp:posOffset>1381125</wp:posOffset>
                </wp:positionH>
                <wp:positionV relativeFrom="paragraph">
                  <wp:posOffset>3196590</wp:posOffset>
                </wp:positionV>
                <wp:extent cx="462915" cy="220980"/>
                <wp:effectExtent l="19050" t="19050" r="32385" b="45720"/>
                <wp:wrapNone/>
                <wp:docPr id="12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220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8F5502B">
              <v:roundrect id="AutoShape 1166" style="position:absolute;margin-left:108.75pt;margin-top:251.7pt;width:36.45pt;height:17.4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DA6DD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BDBEFBD" wp14:editId="3F891994">
            <wp:extent cx="5623387" cy="4000500"/>
            <wp:effectExtent l="19050" t="19050" r="15875" b="19050"/>
            <wp:docPr id="5" name="Picture 5" descr="T:\_Temporary Stuff\Claude - Invoice approval withoput PO\ECM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_Temporary Stuff\Claude - Invoice approval withoput PO\ECM 03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86" cy="4002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1501166" w14:textId="77777777" w:rsidR="001661F5" w:rsidRDefault="001661F5" w:rsidP="001661F5">
      <w:pPr>
        <w:spacing w:line="240" w:lineRule="auto"/>
      </w:pPr>
    </w:p>
    <w:p w14:paraId="07B846AE" w14:textId="77777777" w:rsidR="001661F5" w:rsidRDefault="001661F5" w:rsidP="001661F5">
      <w:pPr>
        <w:spacing w:line="240" w:lineRule="auto"/>
      </w:pPr>
    </w:p>
    <w:p w14:paraId="437C45C5" w14:textId="77777777" w:rsidR="001661F5" w:rsidRDefault="001661F5" w:rsidP="001661F5">
      <w:pPr>
        <w:spacing w:line="240" w:lineRule="auto"/>
      </w:pPr>
      <w:r>
        <w:br w:type="page"/>
      </w:r>
    </w:p>
    <w:p w14:paraId="118D7820" w14:textId="77777777" w:rsidR="001661F5" w:rsidRPr="00A42937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lastRenderedPageBreak/>
        <w:t xml:space="preserve">Add posting account, amount and tax details. Press </w:t>
      </w:r>
      <w:r>
        <w:rPr>
          <w:b/>
        </w:rPr>
        <w:t xml:space="preserve">Save </w:t>
      </w:r>
      <w:r>
        <w:t>button.</w:t>
      </w:r>
    </w:p>
    <w:p w14:paraId="7B462A21" w14:textId="77777777" w:rsidR="001661F5" w:rsidRDefault="001661F5" w:rsidP="001661F5">
      <w:pPr>
        <w:spacing w:line="240" w:lineRule="auto"/>
      </w:pPr>
    </w:p>
    <w:p w14:paraId="4DCB3145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9A70D2C" wp14:editId="68B1129F">
                <wp:simplePos x="0" y="0"/>
                <wp:positionH relativeFrom="column">
                  <wp:posOffset>1599270</wp:posOffset>
                </wp:positionH>
                <wp:positionV relativeFrom="paragraph">
                  <wp:posOffset>3122398</wp:posOffset>
                </wp:positionV>
                <wp:extent cx="489097" cy="255182"/>
                <wp:effectExtent l="19050" t="19050" r="44450" b="31115"/>
                <wp:wrapNone/>
                <wp:docPr id="93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097" cy="2551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5C714ECE">
              <v:roundrect id="AutoShape 1166" style="position:absolute;margin-left:125.95pt;margin-top:245.85pt;width:38.5pt;height:20.1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9EF55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C243C18" wp14:editId="452258DC">
                <wp:simplePos x="0" y="0"/>
                <wp:positionH relativeFrom="column">
                  <wp:posOffset>1929765</wp:posOffset>
                </wp:positionH>
                <wp:positionV relativeFrom="paragraph">
                  <wp:posOffset>667385</wp:posOffset>
                </wp:positionV>
                <wp:extent cx="429260" cy="429260"/>
                <wp:effectExtent l="0" t="0" r="8890" b="27940"/>
                <wp:wrapNone/>
                <wp:docPr id="125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42926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0BF6" w14:textId="77777777" w:rsidR="001661F5" w:rsidRPr="00435A32" w:rsidRDefault="00660C28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E1C5604">
              <v:oval id="_x0000_s1061" style="position:absolute;margin-left:151.95pt;margin-top:52.55pt;width:33.8pt;height:33.8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6C243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660C28" w14:paraId="1B87E3DE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1B7B860" wp14:editId="10292D85">
                <wp:simplePos x="0" y="0"/>
                <wp:positionH relativeFrom="column">
                  <wp:posOffset>2359025</wp:posOffset>
                </wp:positionH>
                <wp:positionV relativeFrom="paragraph">
                  <wp:posOffset>2751455</wp:posOffset>
                </wp:positionV>
                <wp:extent cx="1285240" cy="316230"/>
                <wp:effectExtent l="19050" t="19050" r="29210" b="45720"/>
                <wp:wrapNone/>
                <wp:docPr id="124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24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FC9306C">
              <v:roundrect id="AutoShape 1166" style="position:absolute;margin-left:185.75pt;margin-top:216.65pt;width:101.2pt;height:24.9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A7CF7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C3F759" wp14:editId="76F4D55D">
                <wp:simplePos x="0" y="0"/>
                <wp:positionH relativeFrom="column">
                  <wp:posOffset>2368550</wp:posOffset>
                </wp:positionH>
                <wp:positionV relativeFrom="paragraph">
                  <wp:posOffset>1770380</wp:posOffset>
                </wp:positionV>
                <wp:extent cx="751840" cy="316230"/>
                <wp:effectExtent l="19050" t="19050" r="29210" b="45720"/>
                <wp:wrapNone/>
                <wp:docPr id="123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3757DF32">
              <v:roundrect id="AutoShape 1166" style="position:absolute;margin-left:186.5pt;margin-top:139.4pt;width:59.2pt;height:24.9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0011E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9AA4E4B" wp14:editId="058A5051">
                <wp:simplePos x="0" y="0"/>
                <wp:positionH relativeFrom="column">
                  <wp:posOffset>2368550</wp:posOffset>
                </wp:positionH>
                <wp:positionV relativeFrom="paragraph">
                  <wp:posOffset>1036955</wp:posOffset>
                </wp:positionV>
                <wp:extent cx="2961640" cy="316230"/>
                <wp:effectExtent l="19050" t="19050" r="29210" b="45720"/>
                <wp:wrapNone/>
                <wp:docPr id="122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640" cy="316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7AF0AA9D">
              <v:roundrect id="AutoShape 1166" style="position:absolute;margin-left:186.5pt;margin-top:81.65pt;width:233.2pt;height:24.9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5E81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637E854" wp14:editId="49D89B22">
            <wp:extent cx="5400675" cy="3361510"/>
            <wp:effectExtent l="19050" t="19050" r="9525" b="10795"/>
            <wp:docPr id="19" name="Picture 19" descr="T:\_Temporary Stuff\Claude - Invoice approval withoput PO\ECm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_Temporary Stuff\Claude - Invoice approval withoput PO\ECm 04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61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72DF285" w14:textId="77777777" w:rsidR="001661F5" w:rsidRDefault="001661F5" w:rsidP="001661F5">
      <w:pPr>
        <w:spacing w:line="240" w:lineRule="auto"/>
      </w:pPr>
    </w:p>
    <w:p w14:paraId="08BD929D" w14:textId="77777777" w:rsidR="001661F5" w:rsidRDefault="001661F5" w:rsidP="001661F5">
      <w:pPr>
        <w:spacing w:line="240" w:lineRule="auto"/>
      </w:pPr>
    </w:p>
    <w:p w14:paraId="6BAE50A6" w14:textId="77777777" w:rsidR="001661F5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t xml:space="preserve">Confirm account information has been added successfully. Press </w:t>
      </w:r>
      <w:r>
        <w:rPr>
          <w:b/>
        </w:rPr>
        <w:t>Save</w:t>
      </w:r>
      <w:r>
        <w:t xml:space="preserve"> button.</w:t>
      </w:r>
    </w:p>
    <w:p w14:paraId="1958D250" w14:textId="77777777" w:rsidR="001661F5" w:rsidRDefault="001661F5" w:rsidP="001661F5">
      <w:pPr>
        <w:spacing w:line="240" w:lineRule="auto"/>
      </w:pPr>
    </w:p>
    <w:p w14:paraId="7F891103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5C43F2C" wp14:editId="24B829F7">
                <wp:simplePos x="0" y="0"/>
                <wp:positionH relativeFrom="column">
                  <wp:posOffset>1683223</wp:posOffset>
                </wp:positionH>
                <wp:positionV relativeFrom="paragraph">
                  <wp:posOffset>2884805</wp:posOffset>
                </wp:positionV>
                <wp:extent cx="520996" cy="223284"/>
                <wp:effectExtent l="19050" t="19050" r="31750" b="43815"/>
                <wp:wrapNone/>
                <wp:docPr id="939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996" cy="2232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3D5CD71">
              <v:roundrect id="AutoShape 1166" style="position:absolute;margin-left:132.55pt;margin-top:227.15pt;width:41pt;height:17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350947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82EBE4C" wp14:editId="44475415">
                <wp:simplePos x="0" y="0"/>
                <wp:positionH relativeFrom="column">
                  <wp:posOffset>856615</wp:posOffset>
                </wp:positionH>
                <wp:positionV relativeFrom="paragraph">
                  <wp:posOffset>1942465</wp:posOffset>
                </wp:positionV>
                <wp:extent cx="368935" cy="400685"/>
                <wp:effectExtent l="3175" t="8890" r="8890" b="28575"/>
                <wp:wrapNone/>
                <wp:docPr id="12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EC809" w14:textId="77777777" w:rsidR="001661F5" w:rsidRPr="00435A32" w:rsidRDefault="00660C28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4E88DD6">
              <v:oval id="_x0000_s1062" style="position:absolute;margin-left:67.45pt;margin-top:152.95pt;width:29.05pt;height:31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482EBE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660C28" w14:paraId="75697EEC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F7187BC" wp14:editId="41713CE5">
                <wp:simplePos x="0" y="0"/>
                <wp:positionH relativeFrom="column">
                  <wp:posOffset>1225550</wp:posOffset>
                </wp:positionH>
                <wp:positionV relativeFrom="paragraph">
                  <wp:posOffset>2343150</wp:posOffset>
                </wp:positionV>
                <wp:extent cx="3380740" cy="152400"/>
                <wp:effectExtent l="19050" t="19050" r="29210" b="38100"/>
                <wp:wrapNone/>
                <wp:docPr id="120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0740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6A50D87D">
              <v:roundrect id="AutoShape 1166" style="position:absolute;margin-left:96.5pt;margin-top:184.5pt;width:266.2pt;height:12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168B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039F1F0" wp14:editId="3A03485F">
            <wp:extent cx="5400675" cy="3432115"/>
            <wp:effectExtent l="19050" t="19050" r="9525" b="16510"/>
            <wp:docPr id="7" name="Picture 7" descr="T:\_Temporary Stuff\Claude - Invoice approval withoput PO\ECM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_Temporary Stuff\Claude - Invoice approval withoput PO\ECM 05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32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85EAB02" w14:textId="77777777" w:rsidR="001661F5" w:rsidRDefault="001661F5" w:rsidP="001661F5">
      <w:pPr>
        <w:spacing w:line="240" w:lineRule="auto"/>
      </w:pPr>
    </w:p>
    <w:p w14:paraId="72D33C92" w14:textId="77777777" w:rsidR="001661F5" w:rsidRDefault="001661F5" w:rsidP="001661F5">
      <w:pPr>
        <w:spacing w:line="240" w:lineRule="auto"/>
      </w:pPr>
    </w:p>
    <w:p w14:paraId="2CC7ACDE" w14:textId="77777777" w:rsidR="001661F5" w:rsidRDefault="001661F5" w:rsidP="001661F5">
      <w:pPr>
        <w:spacing w:line="240" w:lineRule="auto"/>
      </w:pPr>
      <w:r>
        <w:br w:type="page"/>
      </w:r>
    </w:p>
    <w:p w14:paraId="033F95FF" w14:textId="77777777" w:rsidR="001661F5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lastRenderedPageBreak/>
        <w:t xml:space="preserve">Press the </w:t>
      </w:r>
      <w:r>
        <w:rPr>
          <w:b/>
        </w:rPr>
        <w:t xml:space="preserve">Approve </w:t>
      </w:r>
      <w:r>
        <w:t>button.</w:t>
      </w:r>
    </w:p>
    <w:p w14:paraId="396A06D8" w14:textId="77777777" w:rsidR="001661F5" w:rsidRDefault="001661F5" w:rsidP="001661F5">
      <w:pPr>
        <w:spacing w:line="240" w:lineRule="auto"/>
      </w:pPr>
    </w:p>
    <w:p w14:paraId="33955095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2AFC4997" wp14:editId="2BA000F8">
                <wp:simplePos x="0" y="0"/>
                <wp:positionH relativeFrom="column">
                  <wp:posOffset>3274695</wp:posOffset>
                </wp:positionH>
                <wp:positionV relativeFrom="paragraph">
                  <wp:posOffset>2420782</wp:posOffset>
                </wp:positionV>
                <wp:extent cx="561340" cy="247650"/>
                <wp:effectExtent l="19050" t="19050" r="29210" b="38100"/>
                <wp:wrapNone/>
                <wp:docPr id="314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21453A81">
              <v:roundrect id="AutoShape 1166" style="position:absolute;margin-left:257.85pt;margin-top:190.6pt;width:44.2pt;height:19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214ED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">
                <v:shadow color="#868686"/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3451FF23" wp14:editId="48B5C1C6">
                <wp:simplePos x="0" y="0"/>
                <wp:positionH relativeFrom="column">
                  <wp:posOffset>2885440</wp:posOffset>
                </wp:positionH>
                <wp:positionV relativeFrom="paragraph">
                  <wp:posOffset>2037715</wp:posOffset>
                </wp:positionV>
                <wp:extent cx="368935" cy="400685"/>
                <wp:effectExtent l="3175" t="8890" r="8890" b="28575"/>
                <wp:wrapNone/>
                <wp:docPr id="119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5F77C" w14:textId="77777777" w:rsidR="001661F5" w:rsidRPr="00435A32" w:rsidRDefault="00660C28" w:rsidP="001661F5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47F3E6A">
              <v:oval id="_x0000_s1063" style="position:absolute;margin-left:227.2pt;margin-top:160.45pt;width:29.05pt;height:31.5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3451FF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1661F5" w:rsidP="001661F5" w:rsidRDefault="00660C28" w14:paraId="44B0A208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FD79D85" wp14:editId="0DC2FA4B">
            <wp:extent cx="5400675" cy="3395018"/>
            <wp:effectExtent l="19050" t="19050" r="9525" b="15240"/>
            <wp:docPr id="8" name="Picture 8" descr="T:\_Temporary Stuff\Claude - Invoice approval withoput PO\ECM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_Temporary Stuff\Claude - Invoice approval withoput PO\ECM 06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95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24132E2" w14:textId="77777777" w:rsidR="001661F5" w:rsidRDefault="001661F5" w:rsidP="001661F5">
      <w:pPr>
        <w:spacing w:line="240" w:lineRule="auto"/>
      </w:pPr>
    </w:p>
    <w:p w14:paraId="1A49B7E9" w14:textId="77777777" w:rsidR="001661F5" w:rsidRPr="00073FCE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t xml:space="preserve">Click the </w:t>
      </w:r>
      <w:r w:rsidRPr="00073FCE">
        <w:rPr>
          <w:b/>
        </w:rPr>
        <w:t xml:space="preserve">Ok </w:t>
      </w:r>
      <w:r>
        <w:t>button to approve the invoice.</w:t>
      </w:r>
    </w:p>
    <w:p w14:paraId="192114C8" w14:textId="77777777" w:rsidR="001661F5" w:rsidRDefault="001661F5" w:rsidP="001661F5">
      <w:pPr>
        <w:spacing w:line="240" w:lineRule="auto"/>
      </w:pPr>
    </w:p>
    <w:p w14:paraId="2526EA70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w:drawing>
          <wp:inline distT="0" distB="0" distL="0" distR="0" wp14:anchorId="0C08D635" wp14:editId="4A0E6341">
            <wp:extent cx="2410408" cy="1524000"/>
            <wp:effectExtent l="0" t="0" r="0" b="0"/>
            <wp:docPr id="12" name="Picture 12" descr="T:\_Temporary Stuff\Claude - Invoice approval withoput PO\ECM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_Temporary Stuff\Claude - Invoice approval withoput PO\ECM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50017" r="34568" b="18562"/>
                    <a:stretch/>
                  </pic:blipFill>
                  <pic:spPr bwMode="auto">
                    <a:xfrm>
                      <a:off x="0" y="0"/>
                      <a:ext cx="2411690" cy="152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CA3DA" w14:textId="77777777" w:rsidR="001661F5" w:rsidRDefault="001661F5" w:rsidP="001661F5">
      <w:pPr>
        <w:spacing w:line="240" w:lineRule="auto"/>
      </w:pPr>
    </w:p>
    <w:p w14:paraId="5726C1E1" w14:textId="77777777" w:rsidR="001661F5" w:rsidRDefault="001661F5" w:rsidP="001661F5">
      <w:pPr>
        <w:spacing w:line="240" w:lineRule="auto"/>
      </w:pPr>
    </w:p>
    <w:p w14:paraId="04E8ACDC" w14:textId="77777777" w:rsidR="001661F5" w:rsidRDefault="001661F5" w:rsidP="001661F5">
      <w:pPr>
        <w:spacing w:line="240" w:lineRule="auto"/>
      </w:pPr>
    </w:p>
    <w:p w14:paraId="6D3C1869" w14:textId="77777777" w:rsidR="001661F5" w:rsidRDefault="001661F5" w:rsidP="001661F5">
      <w:pPr>
        <w:pStyle w:val="ListParagraph"/>
        <w:numPr>
          <w:ilvl w:val="0"/>
          <w:numId w:val="3"/>
        </w:numPr>
        <w:spacing w:line="240" w:lineRule="auto"/>
      </w:pPr>
      <w:r>
        <w:t xml:space="preserve">Click </w:t>
      </w:r>
      <w:r>
        <w:rPr>
          <w:b/>
        </w:rPr>
        <w:t xml:space="preserve">Ok </w:t>
      </w:r>
      <w:r>
        <w:t>on the message confirming successful invoice approval.</w:t>
      </w:r>
    </w:p>
    <w:p w14:paraId="35815F98" w14:textId="77777777" w:rsidR="001661F5" w:rsidRDefault="001661F5" w:rsidP="001661F5">
      <w:pPr>
        <w:spacing w:line="240" w:lineRule="auto"/>
      </w:pPr>
    </w:p>
    <w:p w14:paraId="3F3D0FFA" w14:textId="77777777" w:rsidR="001661F5" w:rsidRDefault="001661F5" w:rsidP="001661F5">
      <w:pPr>
        <w:spacing w:line="240" w:lineRule="auto"/>
      </w:pPr>
      <w:r>
        <w:rPr>
          <w:noProof/>
          <w:lang w:eastAsia="en-AU"/>
        </w:rPr>
        <w:drawing>
          <wp:inline distT="0" distB="0" distL="0" distR="0" wp14:anchorId="250290B4" wp14:editId="6E7605EE">
            <wp:extent cx="2857499" cy="1581150"/>
            <wp:effectExtent l="0" t="0" r="0" b="0"/>
            <wp:docPr id="9" name="Picture 9" descr="T:\_Temporary Stuff\Claude - Invoice approval withoput PO\ecM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_Temporary Stuff\Claude - Invoice approval withoput PO\ecM 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" r="1930" b="4527"/>
                    <a:stretch/>
                  </pic:blipFill>
                  <pic:spPr bwMode="auto">
                    <a:xfrm>
                      <a:off x="0" y="0"/>
                      <a:ext cx="2861788" cy="15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AC7C8" w14:textId="77777777" w:rsidR="0032418D" w:rsidRDefault="0032418D" w:rsidP="0032418D">
      <w:pPr>
        <w:pStyle w:val="BodyText1"/>
        <w:ind w:left="0"/>
      </w:pPr>
    </w:p>
    <w:p w14:paraId="60EF14F4" w14:textId="77777777" w:rsidR="0032418D" w:rsidRDefault="0032418D" w:rsidP="0032418D">
      <w:pPr>
        <w:pStyle w:val="BodyText1"/>
        <w:ind w:left="0"/>
      </w:pPr>
      <w:r>
        <w:t>An email will be sent to your approver requesting them to also approve the invoice.</w:t>
      </w:r>
    </w:p>
    <w:p w14:paraId="4F03B18D" w14:textId="77777777" w:rsidR="00F85F4E" w:rsidRDefault="00F85F4E" w:rsidP="00D42C7F">
      <w:pPr>
        <w:pStyle w:val="Heading1"/>
      </w:pPr>
      <w:bookmarkStart w:id="19" w:name="_Toc443920303"/>
      <w:r>
        <w:lastRenderedPageBreak/>
        <w:t>Logging Out</w:t>
      </w:r>
      <w:bookmarkEnd w:id="19"/>
    </w:p>
    <w:p w14:paraId="5BBF510D" w14:textId="77777777" w:rsidR="00F85F4E" w:rsidRDefault="00F85F4E" w:rsidP="00F85F4E"/>
    <w:p w14:paraId="55954FF7" w14:textId="77777777" w:rsidR="00F85F4E" w:rsidRDefault="00F85F4E" w:rsidP="00FC592E">
      <w:pPr>
        <w:pStyle w:val="ListParagraph"/>
        <w:numPr>
          <w:ilvl w:val="0"/>
          <w:numId w:val="12"/>
        </w:numPr>
        <w:rPr>
          <w:rFonts w:cs="Arial"/>
        </w:rPr>
      </w:pPr>
      <w:r w:rsidRPr="00F85F4E">
        <w:rPr>
          <w:rFonts w:cs="Arial"/>
        </w:rPr>
        <w:t xml:space="preserve">Click the </w:t>
      </w:r>
      <w:r w:rsidRPr="00F85F4E">
        <w:rPr>
          <w:rFonts w:cs="Arial"/>
          <w:b/>
        </w:rPr>
        <w:t>Log Out Now</w:t>
      </w:r>
      <w:r>
        <w:rPr>
          <w:rFonts w:cs="Arial"/>
          <w:b/>
        </w:rPr>
        <w:t xml:space="preserve"> </w:t>
      </w:r>
      <w:r>
        <w:rPr>
          <w:rFonts w:cs="Arial"/>
          <w:b/>
          <w:noProof/>
          <w:lang w:eastAsia="en-AU"/>
        </w:rPr>
        <w:drawing>
          <wp:inline distT="0" distB="0" distL="0" distR="0" wp14:anchorId="40CE72AC" wp14:editId="4B120A06">
            <wp:extent cx="255181" cy="26794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124A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3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F4E">
        <w:rPr>
          <w:rFonts w:cs="Arial"/>
          <w:b/>
        </w:rPr>
        <w:t xml:space="preserve"> </w:t>
      </w:r>
      <w:r w:rsidRPr="00F85F4E">
        <w:rPr>
          <w:rFonts w:cs="Arial"/>
        </w:rPr>
        <w:t>button at any time to log out of the system.</w:t>
      </w:r>
    </w:p>
    <w:p w14:paraId="5C299451" w14:textId="77777777" w:rsidR="00F85F4E" w:rsidRDefault="00F85F4E" w:rsidP="00F85F4E">
      <w:pPr>
        <w:pStyle w:val="ListParagraph"/>
        <w:rPr>
          <w:rFonts w:cs="Arial"/>
        </w:rPr>
      </w:pPr>
    </w:p>
    <w:p w14:paraId="422BBC3F" w14:textId="77777777" w:rsidR="00F85F4E" w:rsidRPr="00F85F4E" w:rsidRDefault="00F85F4E" w:rsidP="00F85F4E">
      <w:pPr>
        <w:rPr>
          <w:rFonts w:cs="Arial"/>
        </w:rPr>
      </w:pPr>
      <w:r w:rsidRPr="00F85F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E176458" wp14:editId="3271477B">
                <wp:simplePos x="0" y="0"/>
                <wp:positionH relativeFrom="column">
                  <wp:posOffset>1227130</wp:posOffset>
                </wp:positionH>
                <wp:positionV relativeFrom="paragraph">
                  <wp:posOffset>730073</wp:posOffset>
                </wp:positionV>
                <wp:extent cx="457200" cy="393065"/>
                <wp:effectExtent l="19050" t="19050" r="38100" b="45085"/>
                <wp:wrapNone/>
                <wp:docPr id="257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12D537A7">
              <v:roundrect id="AutoShape 1166" style="position:absolute;margin-left:96.6pt;margin-top:57.5pt;width:36pt;height:30.9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fillcolor="white [3201]" strokecolor="#c00000" strokeweight="4.5pt" arcsize="10923f" w14:anchorId="4773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">
                <v:shadow color="#868686"/>
              </v:roundrect>
            </w:pict>
          </mc:Fallback>
        </mc:AlternateContent>
      </w:r>
      <w:r w:rsidRPr="00F85F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ED00669" wp14:editId="4D92C3FC">
                <wp:simplePos x="0" y="0"/>
                <wp:positionH relativeFrom="column">
                  <wp:posOffset>848360</wp:posOffset>
                </wp:positionH>
                <wp:positionV relativeFrom="paragraph">
                  <wp:posOffset>402590</wp:posOffset>
                </wp:positionV>
                <wp:extent cx="368935" cy="400685"/>
                <wp:effectExtent l="0" t="0" r="0" b="37465"/>
                <wp:wrapNone/>
                <wp:docPr id="256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4006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33038" w14:textId="77777777" w:rsidR="00F85F4E" w:rsidRPr="00435A32" w:rsidRDefault="00F85F4E" w:rsidP="00F85F4E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 w14:anchorId="0F893FC2">
              <v:oval id="_x0000_s1064" style="position:absolute;margin-left:66.8pt;margin-top:31.7pt;width:29.05pt;height:31.5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black" stroked="f" w14:anchorId="3ED0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">
                <v:fill type="gradient" color2="black" colors="0 black;42205f black;52429f black;54985f black;1 black" angle="180" focus="100%" rotate="t">
                  <o:fill v:ext="view" type="gradientUnscaled"/>
                </v:fill>
                <v:shadow on="t" color="black" opacity="22936f" offset="0,.63889mm" origin=",.5"/>
                <v:textbox>
                  <w:txbxContent>
                    <w:p w:rsidRPr="00435A32" w:rsidR="00F85F4E" w:rsidP="00F85F4E" w:rsidRDefault="00F85F4E" w14:paraId="39507054" w14:textId="77777777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ial"/>
          <w:noProof/>
          <w:lang w:eastAsia="en-AU"/>
        </w:rPr>
        <w:drawing>
          <wp:inline distT="0" distB="0" distL="0" distR="0" wp14:anchorId="12756C39" wp14:editId="3DC579BC">
            <wp:extent cx="5400675" cy="2957195"/>
            <wp:effectExtent l="19050" t="19050" r="28575" b="14605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EFA2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571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bookmarkEnd w:id="7"/>
    </w:p>
    <w:sectPr w:rsidR="00F85F4E" w:rsidRPr="00F85F4E" w:rsidSect="00F61B85">
      <w:headerReference w:type="default" r:id="rId67"/>
      <w:footerReference w:type="default" r:id="rId68"/>
      <w:pgSz w:w="11907" w:h="16840" w:code="9"/>
      <w:pgMar w:top="590" w:right="1701" w:bottom="1440" w:left="170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46D81" w14:textId="77777777" w:rsidR="005235C2" w:rsidRDefault="005235C2">
      <w:r>
        <w:separator/>
      </w:r>
    </w:p>
  </w:endnote>
  <w:endnote w:type="continuationSeparator" w:id="0">
    <w:p w14:paraId="0193AD4A" w14:textId="77777777" w:rsidR="005235C2" w:rsidRDefault="00523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51AC6" w14:textId="57DAA215" w:rsidR="00D1047D" w:rsidRPr="003619E0" w:rsidRDefault="00D1047D" w:rsidP="003619E0">
    <w:pPr>
      <w:pStyle w:val="Footer"/>
      <w:tabs>
        <w:tab w:val="clear" w:pos="4153"/>
        <w:tab w:val="clear" w:pos="8306"/>
        <w:tab w:val="right" w:pos="9638"/>
      </w:tabs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BE80C" w14:textId="09D02FDD" w:rsidR="00AD6151" w:rsidRDefault="00AD615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B8F0AF" wp14:editId="1129576E">
          <wp:simplePos x="0" y="0"/>
          <wp:positionH relativeFrom="column">
            <wp:posOffset>-2887980</wp:posOffset>
          </wp:positionH>
          <wp:positionV relativeFrom="paragraph">
            <wp:posOffset>-485140</wp:posOffset>
          </wp:positionV>
          <wp:extent cx="11475121" cy="971540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5121" cy="97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FF07D" w14:textId="77777777" w:rsidR="00D1047D" w:rsidRPr="003619E0" w:rsidRDefault="00D1047D" w:rsidP="001501C5">
    <w:pPr>
      <w:pStyle w:val="Footer"/>
      <w:pBdr>
        <w:top w:val="single" w:sz="4" w:space="1" w:color="auto"/>
      </w:pBdr>
      <w:tabs>
        <w:tab w:val="clear" w:pos="4153"/>
        <w:tab w:val="clear" w:pos="8306"/>
        <w:tab w:val="right" w:pos="9638"/>
      </w:tabs>
      <w:rPr>
        <w:rFonts w:cs="Arial"/>
        <w:sz w:val="22"/>
        <w:szCs w:val="22"/>
      </w:rPr>
    </w:pPr>
    <w:r>
      <w:rPr>
        <w:sz w:val="18"/>
        <w:szCs w:val="18"/>
      </w:rPr>
      <w:t>Procurement Portal and ECM Exec User Guide</w:t>
    </w:r>
    <w:r>
      <w:rPr>
        <w:rFonts w:cs="Arial"/>
        <w:sz w:val="22"/>
        <w:szCs w:val="22"/>
      </w:rPr>
      <w:tab/>
    </w:r>
    <w:r w:rsidRPr="00F61B85">
      <w:rPr>
        <w:rFonts w:cs="Arial"/>
        <w:sz w:val="22"/>
        <w:szCs w:val="22"/>
      </w:rPr>
      <w:fldChar w:fldCharType="begin"/>
    </w:r>
    <w:r w:rsidRPr="00F61B85">
      <w:rPr>
        <w:rFonts w:cs="Arial"/>
        <w:sz w:val="22"/>
        <w:szCs w:val="22"/>
      </w:rPr>
      <w:instrText xml:space="preserve"> PAGE   \* MERGEFORMAT </w:instrText>
    </w:r>
    <w:r w:rsidRPr="00F61B85">
      <w:rPr>
        <w:rFonts w:cs="Arial"/>
        <w:sz w:val="22"/>
        <w:szCs w:val="22"/>
      </w:rPr>
      <w:fldChar w:fldCharType="separate"/>
    </w:r>
    <w:r w:rsidR="004F0E5B">
      <w:rPr>
        <w:rFonts w:cs="Arial"/>
        <w:noProof/>
        <w:sz w:val="22"/>
        <w:szCs w:val="22"/>
      </w:rPr>
      <w:t>2</w:t>
    </w:r>
    <w:r w:rsidRPr="00F61B85">
      <w:rPr>
        <w:rFonts w:cs="Arial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D76B9" w14:textId="78175CCA" w:rsidR="00D1047D" w:rsidRPr="007A5B76" w:rsidRDefault="007A5B76" w:rsidP="007A5B76">
    <w:pPr>
      <w:pStyle w:val="Footer"/>
      <w:pBdr>
        <w:top w:val="single" w:sz="4" w:space="0" w:color="auto"/>
      </w:pBdr>
      <w:tabs>
        <w:tab w:val="right" w:pos="1397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888C97B" wp14:editId="1BB89E5C">
          <wp:simplePos x="0" y="0"/>
          <wp:positionH relativeFrom="page">
            <wp:posOffset>-1685925</wp:posOffset>
          </wp:positionH>
          <wp:positionV relativeFrom="paragraph">
            <wp:posOffset>-518160</wp:posOffset>
          </wp:positionV>
          <wp:extent cx="10576317" cy="89535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6317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5B76">
      <w:rPr>
        <w:sz w:val="18"/>
        <w:szCs w:val="18"/>
      </w:rPr>
      <w:fldChar w:fldCharType="begin"/>
    </w:r>
    <w:r w:rsidRPr="007A5B76">
      <w:rPr>
        <w:sz w:val="18"/>
        <w:szCs w:val="18"/>
      </w:rPr>
      <w:instrText xml:space="preserve"> PAGE   \* MERGEFORMAT </w:instrText>
    </w:r>
    <w:r w:rsidRPr="007A5B76">
      <w:rPr>
        <w:sz w:val="18"/>
        <w:szCs w:val="18"/>
      </w:rPr>
      <w:fldChar w:fldCharType="separate"/>
    </w:r>
    <w:r w:rsidRPr="007A5B76">
      <w:rPr>
        <w:noProof/>
        <w:sz w:val="18"/>
        <w:szCs w:val="18"/>
      </w:rPr>
      <w:t>1</w:t>
    </w:r>
    <w:r w:rsidRPr="007A5B76">
      <w:rPr>
        <w:noProof/>
        <w:sz w:val="18"/>
        <w:szCs w:val="18"/>
      </w:rPr>
      <w:fldChar w:fldCharType="end"/>
    </w:r>
    <w:r w:rsidR="00D1047D" w:rsidRPr="007A5B76">
      <w:rPr>
        <w:sz w:val="18"/>
        <w:szCs w:val="18"/>
      </w:rPr>
      <w:tab/>
      <w:t xml:space="preserve">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4820E" w14:textId="77777777" w:rsidR="005235C2" w:rsidRDefault="005235C2">
      <w:r>
        <w:separator/>
      </w:r>
    </w:p>
  </w:footnote>
  <w:footnote w:type="continuationSeparator" w:id="0">
    <w:p w14:paraId="54094A78" w14:textId="77777777" w:rsidR="005235C2" w:rsidRDefault="005235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C3E98" w14:textId="258C69B9" w:rsidR="00AD6151" w:rsidRPr="00AD6151" w:rsidRDefault="00AD6151">
    <w:pPr>
      <w:pStyle w:val="Header"/>
      <w:rPr>
        <w:rFonts w:ascii="Calibri" w:hAnsi="Calibri" w:cs="Calibri"/>
        <w:color w:val="FFFFFF" w:themeColor="background1"/>
        <w:sz w:val="32"/>
        <w:szCs w:val="32"/>
      </w:rPr>
    </w:pPr>
    <w:r w:rsidRPr="00AD6151">
      <w:rPr>
        <w:rFonts w:ascii="Calibri" w:hAnsi="Calibri" w:cs="Calibri"/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 wp14:anchorId="07EF5ACD" wp14:editId="027284B2">
          <wp:simplePos x="0" y="0"/>
          <wp:positionH relativeFrom="column">
            <wp:posOffset>-794385</wp:posOffset>
          </wp:positionH>
          <wp:positionV relativeFrom="paragraph">
            <wp:posOffset>-360045</wp:posOffset>
          </wp:positionV>
          <wp:extent cx="8953376" cy="71437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020" cy="715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6151">
      <w:rPr>
        <w:rFonts w:ascii="Calibri" w:hAnsi="Calibri" w:cs="Calibri"/>
        <w:noProof/>
        <w:color w:val="FFFFFF" w:themeColor="background1"/>
        <w:sz w:val="32"/>
        <w:szCs w:val="32"/>
      </w:rPr>
      <w:t xml:space="preserve">Procurement Portal and ECM Exec User Guide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auto"/>
        <w:insideH w:val="single" w:sz="4" w:space="0" w:color="auto"/>
      </w:tblBorders>
      <w:tblLook w:val="01E0" w:firstRow="1" w:lastRow="1" w:firstColumn="1" w:lastColumn="1" w:noHBand="0" w:noVBand="0"/>
    </w:tblPr>
    <w:tblGrid>
      <w:gridCol w:w="3876"/>
      <w:gridCol w:w="4628"/>
    </w:tblGrid>
    <w:tr w:rsidR="00D1047D" w14:paraId="575D42BA" w14:textId="77777777" w:rsidTr="00657B53">
      <w:tc>
        <w:tcPr>
          <w:tcW w:w="4320" w:type="dxa"/>
        </w:tcPr>
        <w:p w14:paraId="3EF0A13E" w14:textId="77777777" w:rsidR="00D1047D" w:rsidRPr="00405B09" w:rsidRDefault="00D1047D" w:rsidP="00657B53">
          <w:pPr>
            <w:pStyle w:val="Header"/>
            <w:tabs>
              <w:tab w:val="clear" w:pos="8306"/>
              <w:tab w:val="right" w:pos="8869"/>
            </w:tabs>
          </w:pPr>
          <w:r>
            <w:rPr>
              <w:noProof/>
              <w:lang w:eastAsia="en-AU"/>
            </w:rPr>
            <w:drawing>
              <wp:inline distT="0" distB="0" distL="0" distR="0" wp14:anchorId="0AD23047" wp14:editId="3C92C758">
                <wp:extent cx="1233805" cy="491490"/>
                <wp:effectExtent l="19050" t="0" r="4445" b="0"/>
                <wp:docPr id="4" name="Picture 2" descr="Description: ComputronLogo_m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ComputronLogo_me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80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1" w:type="dxa"/>
        </w:tcPr>
        <w:p w14:paraId="30668C3C" w14:textId="77777777" w:rsidR="00D1047D" w:rsidRDefault="00D1047D" w:rsidP="00657B53">
          <w:pPr>
            <w:pStyle w:val="Header"/>
            <w:spacing w:line="240" w:lineRule="auto"/>
            <w:jc w:val="right"/>
          </w:pPr>
        </w:p>
        <w:p w14:paraId="691EA2ED" w14:textId="77777777" w:rsidR="00D1047D" w:rsidRDefault="00D1047D" w:rsidP="00657B53">
          <w:pPr>
            <w:pStyle w:val="Header"/>
            <w:spacing w:line="240" w:lineRule="auto"/>
            <w:jc w:val="right"/>
          </w:pPr>
          <w:r w:rsidRPr="00F61B85">
            <w:rPr>
              <w:noProof/>
              <w:lang w:eastAsia="en-AU"/>
            </w:rPr>
            <w:drawing>
              <wp:inline distT="0" distB="0" distL="0" distR="0" wp14:anchorId="65F6539B" wp14:editId="35F25CF1">
                <wp:extent cx="974863" cy="315396"/>
                <wp:effectExtent l="19050" t="0" r="0" b="0"/>
                <wp:docPr id="11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CG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279" cy="329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FD5B13D" w14:textId="77777777" w:rsidR="00D1047D" w:rsidRDefault="00D1047D" w:rsidP="00386B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C2953" w14:textId="754C9DB7" w:rsidR="00D1047D" w:rsidRPr="00AD6151" w:rsidRDefault="00AD6151" w:rsidP="00AD6151">
    <w:pPr>
      <w:pStyle w:val="Header"/>
      <w:tabs>
        <w:tab w:val="clear" w:pos="8306"/>
        <w:tab w:val="right" w:pos="8505"/>
      </w:tabs>
      <w:rPr>
        <w:color w:val="FFFFFF" w:themeColor="background1"/>
        <w:sz w:val="32"/>
        <w:szCs w:val="32"/>
      </w:rPr>
    </w:pPr>
    <w:r w:rsidRPr="00AD6151"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60288" behindDoc="1" locked="0" layoutInCell="1" allowOverlap="1" wp14:anchorId="1A0FC1C9" wp14:editId="2C9271BC">
          <wp:simplePos x="0" y="0"/>
          <wp:positionH relativeFrom="margin">
            <wp:posOffset>-2151356</wp:posOffset>
          </wp:positionH>
          <wp:positionV relativeFrom="paragraph">
            <wp:posOffset>-474345</wp:posOffset>
          </wp:positionV>
          <wp:extent cx="8947762" cy="71434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879" cy="738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6151">
      <w:rPr>
        <w:noProof/>
        <w:color w:val="FFFFFF" w:themeColor="background1"/>
        <w:sz w:val="32"/>
        <w:szCs w:val="32"/>
      </w:rPr>
      <w:t>Procurement Portal and ECM Exec User Guide</w:t>
    </w:r>
    <w:r>
      <w:rPr>
        <w:noProof/>
        <w:color w:val="FFFFFF" w:themeColor="background1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61AD1"/>
    <w:multiLevelType w:val="multilevel"/>
    <w:tmpl w:val="B05A00CE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1" w15:restartNumberingAfterBreak="0">
    <w:nsid w:val="04182925"/>
    <w:multiLevelType w:val="hybridMultilevel"/>
    <w:tmpl w:val="E3720C54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62F79C6"/>
    <w:multiLevelType w:val="hybridMultilevel"/>
    <w:tmpl w:val="4CB2AF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B0212"/>
    <w:multiLevelType w:val="hybridMultilevel"/>
    <w:tmpl w:val="47E46634"/>
    <w:lvl w:ilvl="0" w:tplc="0E5C47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D745A39"/>
    <w:multiLevelType w:val="hybridMultilevel"/>
    <w:tmpl w:val="5C7C8B8C"/>
    <w:lvl w:ilvl="0" w:tplc="4A6C6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7B47BB8"/>
    <w:multiLevelType w:val="hybridMultilevel"/>
    <w:tmpl w:val="04C424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030DE"/>
    <w:multiLevelType w:val="hybridMultilevel"/>
    <w:tmpl w:val="A2226B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E2F2F"/>
    <w:multiLevelType w:val="hybridMultilevel"/>
    <w:tmpl w:val="F52AE1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27C86"/>
    <w:multiLevelType w:val="hybridMultilevel"/>
    <w:tmpl w:val="36BE8F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27C39"/>
    <w:multiLevelType w:val="hybridMultilevel"/>
    <w:tmpl w:val="E3720C54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82F19A4"/>
    <w:multiLevelType w:val="hybridMultilevel"/>
    <w:tmpl w:val="D6229518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A0215ED"/>
    <w:multiLevelType w:val="hybridMultilevel"/>
    <w:tmpl w:val="98A4780A"/>
    <w:lvl w:ilvl="0" w:tplc="30B87FCE">
      <w:start w:val="1"/>
      <w:numFmt w:val="bullet"/>
      <w:pStyle w:val="BodyTextIndent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2" w15:restartNumberingAfterBreak="0">
    <w:nsid w:val="3D773191"/>
    <w:multiLevelType w:val="hybridMultilevel"/>
    <w:tmpl w:val="754A056E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1416E07"/>
    <w:multiLevelType w:val="hybridMultilevel"/>
    <w:tmpl w:val="428EC50C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C403D9A"/>
    <w:multiLevelType w:val="hybridMultilevel"/>
    <w:tmpl w:val="BD52A962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CDF2D6F"/>
    <w:multiLevelType w:val="hybridMultilevel"/>
    <w:tmpl w:val="5AE8098A"/>
    <w:lvl w:ilvl="0" w:tplc="680E41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21E3A52"/>
    <w:multiLevelType w:val="hybridMultilevel"/>
    <w:tmpl w:val="FCFAAA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4"/>
  </w:num>
  <w:num w:numId="5">
    <w:abstractNumId w:val="14"/>
  </w:num>
  <w:num w:numId="6">
    <w:abstractNumId w:val="6"/>
  </w:num>
  <w:num w:numId="7">
    <w:abstractNumId w:val="1"/>
  </w:num>
  <w:num w:numId="8">
    <w:abstractNumId w:val="12"/>
  </w:num>
  <w:num w:numId="9">
    <w:abstractNumId w:val="15"/>
  </w:num>
  <w:num w:numId="10">
    <w:abstractNumId w:val="13"/>
  </w:num>
  <w:num w:numId="11">
    <w:abstractNumId w:val="2"/>
  </w:num>
  <w:num w:numId="12">
    <w:abstractNumId w:val="7"/>
  </w:num>
  <w:num w:numId="13">
    <w:abstractNumId w:val="8"/>
  </w:num>
  <w:num w:numId="14">
    <w:abstractNumId w:val="10"/>
  </w:num>
  <w:num w:numId="15">
    <w:abstractNumId w:val="5"/>
  </w:num>
  <w:num w:numId="16">
    <w:abstractNumId w:val="9"/>
  </w:num>
  <w:num w:numId="17">
    <w:abstractNumId w:val="0"/>
  </w:num>
  <w:num w:numId="18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AU" w:vendorID="64" w:dllVersion="5" w:nlCheck="1" w:checkStyle="1"/>
  <w:activeWritingStyle w:appName="MSWord" w:lang="en-US" w:vendorID="64" w:dllVersion="5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SG" w:vendorID="64" w:dllVersion="6" w:nlCheck="1" w:checkStyle="1"/>
  <w:activeWritingStyle w:appName="MSWord" w:lang="en-AU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efaultTableStyle w:val="TableGrid"/>
  <w:drawingGridHorizontalSpacing w:val="110"/>
  <w:drawingGridVerticalSpacing w:val="181"/>
  <w:displayHorizontalDrawingGridEvery w:val="2"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466"/>
    <w:rsid w:val="000003FF"/>
    <w:rsid w:val="00000C8B"/>
    <w:rsid w:val="0000174A"/>
    <w:rsid w:val="000020D0"/>
    <w:rsid w:val="00002713"/>
    <w:rsid w:val="00004A14"/>
    <w:rsid w:val="000055EF"/>
    <w:rsid w:val="0000651D"/>
    <w:rsid w:val="00012838"/>
    <w:rsid w:val="00013E4F"/>
    <w:rsid w:val="00020492"/>
    <w:rsid w:val="000207C7"/>
    <w:rsid w:val="00020C12"/>
    <w:rsid w:val="00025E1A"/>
    <w:rsid w:val="00033AC2"/>
    <w:rsid w:val="00037040"/>
    <w:rsid w:val="000433D8"/>
    <w:rsid w:val="00046545"/>
    <w:rsid w:val="00051BE0"/>
    <w:rsid w:val="000535F2"/>
    <w:rsid w:val="000543CB"/>
    <w:rsid w:val="00055956"/>
    <w:rsid w:val="00057834"/>
    <w:rsid w:val="00060B53"/>
    <w:rsid w:val="00061936"/>
    <w:rsid w:val="00062D3C"/>
    <w:rsid w:val="00062F2B"/>
    <w:rsid w:val="0007050F"/>
    <w:rsid w:val="000739D9"/>
    <w:rsid w:val="00073FCE"/>
    <w:rsid w:val="00074B8C"/>
    <w:rsid w:val="000755F1"/>
    <w:rsid w:val="00075AD5"/>
    <w:rsid w:val="0007707D"/>
    <w:rsid w:val="00077FCD"/>
    <w:rsid w:val="00082522"/>
    <w:rsid w:val="0008676A"/>
    <w:rsid w:val="00091411"/>
    <w:rsid w:val="00094041"/>
    <w:rsid w:val="00094B1A"/>
    <w:rsid w:val="0009702E"/>
    <w:rsid w:val="000A09C3"/>
    <w:rsid w:val="000A224E"/>
    <w:rsid w:val="000A65C6"/>
    <w:rsid w:val="000B1363"/>
    <w:rsid w:val="000B14BE"/>
    <w:rsid w:val="000B318B"/>
    <w:rsid w:val="000B3623"/>
    <w:rsid w:val="000B5F39"/>
    <w:rsid w:val="000B5F9F"/>
    <w:rsid w:val="000C22C2"/>
    <w:rsid w:val="000C37EF"/>
    <w:rsid w:val="000D10D7"/>
    <w:rsid w:val="000D2EEC"/>
    <w:rsid w:val="000D6897"/>
    <w:rsid w:val="000D6F33"/>
    <w:rsid w:val="000D7868"/>
    <w:rsid w:val="000E1F9B"/>
    <w:rsid w:val="000E3A0D"/>
    <w:rsid w:val="000E4BCA"/>
    <w:rsid w:val="000F3ABD"/>
    <w:rsid w:val="000F45C9"/>
    <w:rsid w:val="001007B6"/>
    <w:rsid w:val="00100C5C"/>
    <w:rsid w:val="00101B4A"/>
    <w:rsid w:val="00102307"/>
    <w:rsid w:val="0010239F"/>
    <w:rsid w:val="0010320C"/>
    <w:rsid w:val="001104F4"/>
    <w:rsid w:val="00111034"/>
    <w:rsid w:val="0012411E"/>
    <w:rsid w:val="00127606"/>
    <w:rsid w:val="0013496D"/>
    <w:rsid w:val="00134E45"/>
    <w:rsid w:val="00134ECF"/>
    <w:rsid w:val="001410EB"/>
    <w:rsid w:val="001414B8"/>
    <w:rsid w:val="001417F2"/>
    <w:rsid w:val="00141DA0"/>
    <w:rsid w:val="00141FAB"/>
    <w:rsid w:val="00142574"/>
    <w:rsid w:val="0014474A"/>
    <w:rsid w:val="00145A80"/>
    <w:rsid w:val="00145FD2"/>
    <w:rsid w:val="001465DA"/>
    <w:rsid w:val="001501C5"/>
    <w:rsid w:val="00152874"/>
    <w:rsid w:val="00153910"/>
    <w:rsid w:val="0015695E"/>
    <w:rsid w:val="00157E79"/>
    <w:rsid w:val="0016124B"/>
    <w:rsid w:val="00163059"/>
    <w:rsid w:val="001643F2"/>
    <w:rsid w:val="001661F5"/>
    <w:rsid w:val="00170B35"/>
    <w:rsid w:val="0017472C"/>
    <w:rsid w:val="001748BA"/>
    <w:rsid w:val="00190994"/>
    <w:rsid w:val="00192DFF"/>
    <w:rsid w:val="00195529"/>
    <w:rsid w:val="00196A53"/>
    <w:rsid w:val="001A023A"/>
    <w:rsid w:val="001A02FC"/>
    <w:rsid w:val="001A2003"/>
    <w:rsid w:val="001A3254"/>
    <w:rsid w:val="001A378D"/>
    <w:rsid w:val="001A3DD7"/>
    <w:rsid w:val="001A45C4"/>
    <w:rsid w:val="001A69F5"/>
    <w:rsid w:val="001A76A6"/>
    <w:rsid w:val="001B0641"/>
    <w:rsid w:val="001B2948"/>
    <w:rsid w:val="001B3485"/>
    <w:rsid w:val="001B5291"/>
    <w:rsid w:val="001B5A05"/>
    <w:rsid w:val="001C006B"/>
    <w:rsid w:val="001C1B0B"/>
    <w:rsid w:val="001C33E2"/>
    <w:rsid w:val="001C7584"/>
    <w:rsid w:val="001C7F86"/>
    <w:rsid w:val="001D1B62"/>
    <w:rsid w:val="001D36E9"/>
    <w:rsid w:val="001D408A"/>
    <w:rsid w:val="001D5A6A"/>
    <w:rsid w:val="001D6616"/>
    <w:rsid w:val="001E1FFE"/>
    <w:rsid w:val="001E3927"/>
    <w:rsid w:val="001E43CD"/>
    <w:rsid w:val="001F34DA"/>
    <w:rsid w:val="001F4219"/>
    <w:rsid w:val="001F46EF"/>
    <w:rsid w:val="001F5F91"/>
    <w:rsid w:val="001F6145"/>
    <w:rsid w:val="00200824"/>
    <w:rsid w:val="00201741"/>
    <w:rsid w:val="002035E9"/>
    <w:rsid w:val="0020556F"/>
    <w:rsid w:val="0021114D"/>
    <w:rsid w:val="00214D52"/>
    <w:rsid w:val="00216903"/>
    <w:rsid w:val="00216941"/>
    <w:rsid w:val="00217488"/>
    <w:rsid w:val="0021786F"/>
    <w:rsid w:val="0022077F"/>
    <w:rsid w:val="00220B70"/>
    <w:rsid w:val="00221C0B"/>
    <w:rsid w:val="002343C3"/>
    <w:rsid w:val="002366FC"/>
    <w:rsid w:val="00241831"/>
    <w:rsid w:val="00243D2E"/>
    <w:rsid w:val="0024450A"/>
    <w:rsid w:val="002511C0"/>
    <w:rsid w:val="002516D8"/>
    <w:rsid w:val="0025292E"/>
    <w:rsid w:val="00254514"/>
    <w:rsid w:val="002548ED"/>
    <w:rsid w:val="002554B5"/>
    <w:rsid w:val="00256E37"/>
    <w:rsid w:val="002576FC"/>
    <w:rsid w:val="00257991"/>
    <w:rsid w:val="00262DC1"/>
    <w:rsid w:val="0026311D"/>
    <w:rsid w:val="002739B1"/>
    <w:rsid w:val="002756EE"/>
    <w:rsid w:val="0027586C"/>
    <w:rsid w:val="00275EA6"/>
    <w:rsid w:val="00277C40"/>
    <w:rsid w:val="002827D7"/>
    <w:rsid w:val="00282ECB"/>
    <w:rsid w:val="0028626F"/>
    <w:rsid w:val="002873DD"/>
    <w:rsid w:val="0029108E"/>
    <w:rsid w:val="002941E7"/>
    <w:rsid w:val="002A102F"/>
    <w:rsid w:val="002A1ED6"/>
    <w:rsid w:val="002A439E"/>
    <w:rsid w:val="002A6EDE"/>
    <w:rsid w:val="002B1763"/>
    <w:rsid w:val="002B2A8C"/>
    <w:rsid w:val="002B2D3B"/>
    <w:rsid w:val="002B30FB"/>
    <w:rsid w:val="002B35ED"/>
    <w:rsid w:val="002B3EBC"/>
    <w:rsid w:val="002B7639"/>
    <w:rsid w:val="002C1B1B"/>
    <w:rsid w:val="002C4AA5"/>
    <w:rsid w:val="002C7279"/>
    <w:rsid w:val="002D0DD2"/>
    <w:rsid w:val="002D138E"/>
    <w:rsid w:val="002D1E74"/>
    <w:rsid w:val="002D3244"/>
    <w:rsid w:val="002D38F4"/>
    <w:rsid w:val="002D4564"/>
    <w:rsid w:val="002E4AF3"/>
    <w:rsid w:val="002E6116"/>
    <w:rsid w:val="002E63FE"/>
    <w:rsid w:val="002E6BBB"/>
    <w:rsid w:val="002F63DD"/>
    <w:rsid w:val="003007A3"/>
    <w:rsid w:val="00300E4B"/>
    <w:rsid w:val="0030391B"/>
    <w:rsid w:val="00303B71"/>
    <w:rsid w:val="00303DBE"/>
    <w:rsid w:val="00305DED"/>
    <w:rsid w:val="0030603E"/>
    <w:rsid w:val="00313683"/>
    <w:rsid w:val="00314AD0"/>
    <w:rsid w:val="00315B2E"/>
    <w:rsid w:val="00315F46"/>
    <w:rsid w:val="00316C42"/>
    <w:rsid w:val="003208F7"/>
    <w:rsid w:val="003212DF"/>
    <w:rsid w:val="003228A3"/>
    <w:rsid w:val="0032418D"/>
    <w:rsid w:val="0032684D"/>
    <w:rsid w:val="00331518"/>
    <w:rsid w:val="00331A72"/>
    <w:rsid w:val="00332253"/>
    <w:rsid w:val="00332F1A"/>
    <w:rsid w:val="0033339E"/>
    <w:rsid w:val="00335080"/>
    <w:rsid w:val="0033509C"/>
    <w:rsid w:val="003379E9"/>
    <w:rsid w:val="003406D7"/>
    <w:rsid w:val="003410C6"/>
    <w:rsid w:val="00341D82"/>
    <w:rsid w:val="00342587"/>
    <w:rsid w:val="003444F3"/>
    <w:rsid w:val="003473B9"/>
    <w:rsid w:val="00350163"/>
    <w:rsid w:val="00353ACF"/>
    <w:rsid w:val="00356E9C"/>
    <w:rsid w:val="003574FA"/>
    <w:rsid w:val="00360791"/>
    <w:rsid w:val="00360F04"/>
    <w:rsid w:val="003619E0"/>
    <w:rsid w:val="00365716"/>
    <w:rsid w:val="00366357"/>
    <w:rsid w:val="00366E81"/>
    <w:rsid w:val="00367B30"/>
    <w:rsid w:val="00376E48"/>
    <w:rsid w:val="0037771F"/>
    <w:rsid w:val="003819CF"/>
    <w:rsid w:val="00386B36"/>
    <w:rsid w:val="00387CD8"/>
    <w:rsid w:val="003932E0"/>
    <w:rsid w:val="003957A0"/>
    <w:rsid w:val="003968C3"/>
    <w:rsid w:val="003A0503"/>
    <w:rsid w:val="003A6546"/>
    <w:rsid w:val="003B06E7"/>
    <w:rsid w:val="003B6284"/>
    <w:rsid w:val="003B67B1"/>
    <w:rsid w:val="003B70CC"/>
    <w:rsid w:val="003B7858"/>
    <w:rsid w:val="003B7E01"/>
    <w:rsid w:val="003C192A"/>
    <w:rsid w:val="003C1F97"/>
    <w:rsid w:val="003D2E97"/>
    <w:rsid w:val="003D390F"/>
    <w:rsid w:val="003D53D8"/>
    <w:rsid w:val="003E660F"/>
    <w:rsid w:val="003E6AD8"/>
    <w:rsid w:val="003F0E80"/>
    <w:rsid w:val="003F1CD6"/>
    <w:rsid w:val="003F3551"/>
    <w:rsid w:val="003F3D60"/>
    <w:rsid w:val="003F6201"/>
    <w:rsid w:val="003F728A"/>
    <w:rsid w:val="00405A17"/>
    <w:rsid w:val="004066EC"/>
    <w:rsid w:val="00406CCB"/>
    <w:rsid w:val="00407F5D"/>
    <w:rsid w:val="00412DD5"/>
    <w:rsid w:val="00426179"/>
    <w:rsid w:val="00432B01"/>
    <w:rsid w:val="004369CC"/>
    <w:rsid w:val="00436A63"/>
    <w:rsid w:val="004379C1"/>
    <w:rsid w:val="00440971"/>
    <w:rsid w:val="00444921"/>
    <w:rsid w:val="004461B3"/>
    <w:rsid w:val="00446879"/>
    <w:rsid w:val="00452211"/>
    <w:rsid w:val="004531C5"/>
    <w:rsid w:val="00454ACF"/>
    <w:rsid w:val="0046584B"/>
    <w:rsid w:val="00471D5F"/>
    <w:rsid w:val="004725A4"/>
    <w:rsid w:val="004759BC"/>
    <w:rsid w:val="00476217"/>
    <w:rsid w:val="004777AB"/>
    <w:rsid w:val="0048444E"/>
    <w:rsid w:val="00485EAD"/>
    <w:rsid w:val="004937B9"/>
    <w:rsid w:val="004952A1"/>
    <w:rsid w:val="004958C2"/>
    <w:rsid w:val="00497300"/>
    <w:rsid w:val="00497454"/>
    <w:rsid w:val="004A24A1"/>
    <w:rsid w:val="004B056B"/>
    <w:rsid w:val="004B1AD8"/>
    <w:rsid w:val="004B29C4"/>
    <w:rsid w:val="004B32E7"/>
    <w:rsid w:val="004B54EC"/>
    <w:rsid w:val="004B67F3"/>
    <w:rsid w:val="004C16E4"/>
    <w:rsid w:val="004C1D44"/>
    <w:rsid w:val="004C2B45"/>
    <w:rsid w:val="004C3728"/>
    <w:rsid w:val="004C5F61"/>
    <w:rsid w:val="004C79B5"/>
    <w:rsid w:val="004D219D"/>
    <w:rsid w:val="004D586E"/>
    <w:rsid w:val="004D7C57"/>
    <w:rsid w:val="004E392B"/>
    <w:rsid w:val="004E3A2C"/>
    <w:rsid w:val="004E4241"/>
    <w:rsid w:val="004E7626"/>
    <w:rsid w:val="004F073C"/>
    <w:rsid w:val="004F0E5B"/>
    <w:rsid w:val="004F1DDF"/>
    <w:rsid w:val="004F3C7C"/>
    <w:rsid w:val="004F4F04"/>
    <w:rsid w:val="004F701E"/>
    <w:rsid w:val="004F7B60"/>
    <w:rsid w:val="00500857"/>
    <w:rsid w:val="00501492"/>
    <w:rsid w:val="00504245"/>
    <w:rsid w:val="0050732F"/>
    <w:rsid w:val="00515D3D"/>
    <w:rsid w:val="00517BF0"/>
    <w:rsid w:val="005212C9"/>
    <w:rsid w:val="005218AD"/>
    <w:rsid w:val="00522938"/>
    <w:rsid w:val="005235C2"/>
    <w:rsid w:val="005254FC"/>
    <w:rsid w:val="00533CCE"/>
    <w:rsid w:val="005347DA"/>
    <w:rsid w:val="00540C52"/>
    <w:rsid w:val="00555EC3"/>
    <w:rsid w:val="00557CFC"/>
    <w:rsid w:val="00561B48"/>
    <w:rsid w:val="005633A1"/>
    <w:rsid w:val="00563897"/>
    <w:rsid w:val="00566B92"/>
    <w:rsid w:val="00567CBA"/>
    <w:rsid w:val="0057371F"/>
    <w:rsid w:val="00573C50"/>
    <w:rsid w:val="00574747"/>
    <w:rsid w:val="00576766"/>
    <w:rsid w:val="005828A0"/>
    <w:rsid w:val="00582EFE"/>
    <w:rsid w:val="005867D7"/>
    <w:rsid w:val="00587CB6"/>
    <w:rsid w:val="00591605"/>
    <w:rsid w:val="00595F62"/>
    <w:rsid w:val="005968D1"/>
    <w:rsid w:val="005A1045"/>
    <w:rsid w:val="005A21C0"/>
    <w:rsid w:val="005A3584"/>
    <w:rsid w:val="005B42A0"/>
    <w:rsid w:val="005B5738"/>
    <w:rsid w:val="005C41CB"/>
    <w:rsid w:val="005C5AD0"/>
    <w:rsid w:val="005C5E76"/>
    <w:rsid w:val="005C6D85"/>
    <w:rsid w:val="005D053E"/>
    <w:rsid w:val="005D0698"/>
    <w:rsid w:val="005D41D5"/>
    <w:rsid w:val="005D541E"/>
    <w:rsid w:val="005D635E"/>
    <w:rsid w:val="005D68F7"/>
    <w:rsid w:val="005D6E3D"/>
    <w:rsid w:val="005D7018"/>
    <w:rsid w:val="005D70BE"/>
    <w:rsid w:val="005E2CAD"/>
    <w:rsid w:val="005E442C"/>
    <w:rsid w:val="005E4F0A"/>
    <w:rsid w:val="005E6856"/>
    <w:rsid w:val="005E6FD3"/>
    <w:rsid w:val="005F134F"/>
    <w:rsid w:val="005F40C6"/>
    <w:rsid w:val="005F4FCB"/>
    <w:rsid w:val="005F6C22"/>
    <w:rsid w:val="00603DB9"/>
    <w:rsid w:val="00613072"/>
    <w:rsid w:val="00614955"/>
    <w:rsid w:val="006251EF"/>
    <w:rsid w:val="0062561A"/>
    <w:rsid w:val="0062630A"/>
    <w:rsid w:val="00626399"/>
    <w:rsid w:val="00626983"/>
    <w:rsid w:val="00626F0F"/>
    <w:rsid w:val="0062712E"/>
    <w:rsid w:val="00632BFD"/>
    <w:rsid w:val="00633B55"/>
    <w:rsid w:val="00634218"/>
    <w:rsid w:val="006357D0"/>
    <w:rsid w:val="006367AC"/>
    <w:rsid w:val="00637719"/>
    <w:rsid w:val="006407D6"/>
    <w:rsid w:val="00641D10"/>
    <w:rsid w:val="00643BCC"/>
    <w:rsid w:val="00645D51"/>
    <w:rsid w:val="00646582"/>
    <w:rsid w:val="0064685B"/>
    <w:rsid w:val="00652FAB"/>
    <w:rsid w:val="00655656"/>
    <w:rsid w:val="006559BC"/>
    <w:rsid w:val="00657B53"/>
    <w:rsid w:val="006602F2"/>
    <w:rsid w:val="00660C28"/>
    <w:rsid w:val="00662803"/>
    <w:rsid w:val="00662E74"/>
    <w:rsid w:val="00665198"/>
    <w:rsid w:val="00670A31"/>
    <w:rsid w:val="00671417"/>
    <w:rsid w:val="00672962"/>
    <w:rsid w:val="00673165"/>
    <w:rsid w:val="00675AF9"/>
    <w:rsid w:val="00676ADD"/>
    <w:rsid w:val="00680DD3"/>
    <w:rsid w:val="0068124D"/>
    <w:rsid w:val="00681FBA"/>
    <w:rsid w:val="00682B64"/>
    <w:rsid w:val="00687AD8"/>
    <w:rsid w:val="00692130"/>
    <w:rsid w:val="00693986"/>
    <w:rsid w:val="0069481C"/>
    <w:rsid w:val="006967B2"/>
    <w:rsid w:val="0069717E"/>
    <w:rsid w:val="006A18D0"/>
    <w:rsid w:val="006B267F"/>
    <w:rsid w:val="006B2CBF"/>
    <w:rsid w:val="006C0E77"/>
    <w:rsid w:val="006C369D"/>
    <w:rsid w:val="006C4B50"/>
    <w:rsid w:val="006D09B9"/>
    <w:rsid w:val="006D10E9"/>
    <w:rsid w:val="006D2306"/>
    <w:rsid w:val="006D4BF2"/>
    <w:rsid w:val="006D6843"/>
    <w:rsid w:val="006E6798"/>
    <w:rsid w:val="006E7060"/>
    <w:rsid w:val="00705BE7"/>
    <w:rsid w:val="00707388"/>
    <w:rsid w:val="00711454"/>
    <w:rsid w:val="0071787E"/>
    <w:rsid w:val="00717AEB"/>
    <w:rsid w:val="00717BA1"/>
    <w:rsid w:val="00717D35"/>
    <w:rsid w:val="00717EC3"/>
    <w:rsid w:val="00722006"/>
    <w:rsid w:val="007229A2"/>
    <w:rsid w:val="00725A8F"/>
    <w:rsid w:val="007271FF"/>
    <w:rsid w:val="00740B40"/>
    <w:rsid w:val="007418A6"/>
    <w:rsid w:val="00743B1E"/>
    <w:rsid w:val="00743DE8"/>
    <w:rsid w:val="00745F3E"/>
    <w:rsid w:val="007465F6"/>
    <w:rsid w:val="007508A0"/>
    <w:rsid w:val="007510D1"/>
    <w:rsid w:val="00751BCD"/>
    <w:rsid w:val="0075327D"/>
    <w:rsid w:val="0075393C"/>
    <w:rsid w:val="0075455D"/>
    <w:rsid w:val="00755BA8"/>
    <w:rsid w:val="0075644F"/>
    <w:rsid w:val="00761DA3"/>
    <w:rsid w:val="0076298D"/>
    <w:rsid w:val="00762A78"/>
    <w:rsid w:val="00763A90"/>
    <w:rsid w:val="00763DAC"/>
    <w:rsid w:val="007649BC"/>
    <w:rsid w:val="00764C1E"/>
    <w:rsid w:val="00765821"/>
    <w:rsid w:val="007679AD"/>
    <w:rsid w:val="0077195F"/>
    <w:rsid w:val="007729AC"/>
    <w:rsid w:val="00774856"/>
    <w:rsid w:val="0077691D"/>
    <w:rsid w:val="00776BAE"/>
    <w:rsid w:val="0078043D"/>
    <w:rsid w:val="00781C2A"/>
    <w:rsid w:val="00782063"/>
    <w:rsid w:val="00783291"/>
    <w:rsid w:val="00783DFB"/>
    <w:rsid w:val="0078692A"/>
    <w:rsid w:val="00794179"/>
    <w:rsid w:val="007959FA"/>
    <w:rsid w:val="007A1AD8"/>
    <w:rsid w:val="007A26AA"/>
    <w:rsid w:val="007A4826"/>
    <w:rsid w:val="007A54A9"/>
    <w:rsid w:val="007A5B76"/>
    <w:rsid w:val="007A6BBE"/>
    <w:rsid w:val="007B17B4"/>
    <w:rsid w:val="007B2635"/>
    <w:rsid w:val="007B2F38"/>
    <w:rsid w:val="007B34DC"/>
    <w:rsid w:val="007B4264"/>
    <w:rsid w:val="007B4CE3"/>
    <w:rsid w:val="007B5927"/>
    <w:rsid w:val="007B6A42"/>
    <w:rsid w:val="007B6B63"/>
    <w:rsid w:val="007C02DD"/>
    <w:rsid w:val="007C168F"/>
    <w:rsid w:val="007C33B7"/>
    <w:rsid w:val="007C3F05"/>
    <w:rsid w:val="007C42A7"/>
    <w:rsid w:val="007D21CE"/>
    <w:rsid w:val="007D6488"/>
    <w:rsid w:val="007E1AA8"/>
    <w:rsid w:val="007E2CF9"/>
    <w:rsid w:val="007E2DCF"/>
    <w:rsid w:val="007E4C16"/>
    <w:rsid w:val="007F25F0"/>
    <w:rsid w:val="007F28D9"/>
    <w:rsid w:val="007F294B"/>
    <w:rsid w:val="007F71A2"/>
    <w:rsid w:val="008043B4"/>
    <w:rsid w:val="00807E53"/>
    <w:rsid w:val="008108A0"/>
    <w:rsid w:val="008114F3"/>
    <w:rsid w:val="00812871"/>
    <w:rsid w:val="00813A6C"/>
    <w:rsid w:val="008200A9"/>
    <w:rsid w:val="00823148"/>
    <w:rsid w:val="00823182"/>
    <w:rsid w:val="008244D4"/>
    <w:rsid w:val="00824C2F"/>
    <w:rsid w:val="0082643D"/>
    <w:rsid w:val="00830F00"/>
    <w:rsid w:val="00832B2C"/>
    <w:rsid w:val="00832E4D"/>
    <w:rsid w:val="00833D0E"/>
    <w:rsid w:val="008348F8"/>
    <w:rsid w:val="008355CF"/>
    <w:rsid w:val="00835D39"/>
    <w:rsid w:val="00835F47"/>
    <w:rsid w:val="00836A7B"/>
    <w:rsid w:val="00840115"/>
    <w:rsid w:val="00840FFB"/>
    <w:rsid w:val="00841B06"/>
    <w:rsid w:val="00842EC6"/>
    <w:rsid w:val="00843BD9"/>
    <w:rsid w:val="008502E8"/>
    <w:rsid w:val="00851FE6"/>
    <w:rsid w:val="00852889"/>
    <w:rsid w:val="00853ECC"/>
    <w:rsid w:val="0085535D"/>
    <w:rsid w:val="008566C1"/>
    <w:rsid w:val="00861C6D"/>
    <w:rsid w:val="00865BF7"/>
    <w:rsid w:val="00870238"/>
    <w:rsid w:val="00870D76"/>
    <w:rsid w:val="00871BAD"/>
    <w:rsid w:val="008728A5"/>
    <w:rsid w:val="00873522"/>
    <w:rsid w:val="008755FC"/>
    <w:rsid w:val="00875B93"/>
    <w:rsid w:val="00876E08"/>
    <w:rsid w:val="0088347B"/>
    <w:rsid w:val="00884326"/>
    <w:rsid w:val="00884941"/>
    <w:rsid w:val="00885572"/>
    <w:rsid w:val="00885CF1"/>
    <w:rsid w:val="00886633"/>
    <w:rsid w:val="008911DD"/>
    <w:rsid w:val="00891964"/>
    <w:rsid w:val="00896305"/>
    <w:rsid w:val="00897978"/>
    <w:rsid w:val="008A0167"/>
    <w:rsid w:val="008A27C6"/>
    <w:rsid w:val="008A635E"/>
    <w:rsid w:val="008A702C"/>
    <w:rsid w:val="008A7396"/>
    <w:rsid w:val="008B1191"/>
    <w:rsid w:val="008B19E7"/>
    <w:rsid w:val="008B2C77"/>
    <w:rsid w:val="008B4070"/>
    <w:rsid w:val="008B506E"/>
    <w:rsid w:val="008B5799"/>
    <w:rsid w:val="008B64ED"/>
    <w:rsid w:val="008B65DB"/>
    <w:rsid w:val="008B70EA"/>
    <w:rsid w:val="008C06BE"/>
    <w:rsid w:val="008C2AE8"/>
    <w:rsid w:val="008C6C53"/>
    <w:rsid w:val="008D0740"/>
    <w:rsid w:val="008D0CAB"/>
    <w:rsid w:val="008D2F79"/>
    <w:rsid w:val="008D3912"/>
    <w:rsid w:val="008D6BE5"/>
    <w:rsid w:val="008D72ED"/>
    <w:rsid w:val="008E09B8"/>
    <w:rsid w:val="008E1DF0"/>
    <w:rsid w:val="008E1FD6"/>
    <w:rsid w:val="008E2BAF"/>
    <w:rsid w:val="008E3138"/>
    <w:rsid w:val="008E3555"/>
    <w:rsid w:val="008E4D9B"/>
    <w:rsid w:val="008F1142"/>
    <w:rsid w:val="008F1860"/>
    <w:rsid w:val="008F2622"/>
    <w:rsid w:val="008F3C28"/>
    <w:rsid w:val="008F6966"/>
    <w:rsid w:val="008F7643"/>
    <w:rsid w:val="00902024"/>
    <w:rsid w:val="00911DD0"/>
    <w:rsid w:val="00912C42"/>
    <w:rsid w:val="009212D8"/>
    <w:rsid w:val="0092762D"/>
    <w:rsid w:val="00937081"/>
    <w:rsid w:val="00937494"/>
    <w:rsid w:val="009441E4"/>
    <w:rsid w:val="00946609"/>
    <w:rsid w:val="0094774B"/>
    <w:rsid w:val="00950F03"/>
    <w:rsid w:val="00951267"/>
    <w:rsid w:val="009517F8"/>
    <w:rsid w:val="00954B3E"/>
    <w:rsid w:val="00955999"/>
    <w:rsid w:val="009608BE"/>
    <w:rsid w:val="0096444F"/>
    <w:rsid w:val="009659BD"/>
    <w:rsid w:val="009659E5"/>
    <w:rsid w:val="009663A0"/>
    <w:rsid w:val="00966D97"/>
    <w:rsid w:val="009711C1"/>
    <w:rsid w:val="00971D34"/>
    <w:rsid w:val="009772D2"/>
    <w:rsid w:val="00977B91"/>
    <w:rsid w:val="00980080"/>
    <w:rsid w:val="0098011B"/>
    <w:rsid w:val="00980F8B"/>
    <w:rsid w:val="009826B0"/>
    <w:rsid w:val="00982992"/>
    <w:rsid w:val="00982C85"/>
    <w:rsid w:val="00983C67"/>
    <w:rsid w:val="00983CD2"/>
    <w:rsid w:val="009853A0"/>
    <w:rsid w:val="00985AF7"/>
    <w:rsid w:val="00987557"/>
    <w:rsid w:val="009907F1"/>
    <w:rsid w:val="00991102"/>
    <w:rsid w:val="0099474B"/>
    <w:rsid w:val="009969A3"/>
    <w:rsid w:val="0099710B"/>
    <w:rsid w:val="009A1355"/>
    <w:rsid w:val="009A42D6"/>
    <w:rsid w:val="009A4DBE"/>
    <w:rsid w:val="009B0B75"/>
    <w:rsid w:val="009B38C8"/>
    <w:rsid w:val="009B4471"/>
    <w:rsid w:val="009B630F"/>
    <w:rsid w:val="009B680B"/>
    <w:rsid w:val="009C0F57"/>
    <w:rsid w:val="009C16F0"/>
    <w:rsid w:val="009C2917"/>
    <w:rsid w:val="009C5B31"/>
    <w:rsid w:val="009C63FB"/>
    <w:rsid w:val="009C7A32"/>
    <w:rsid w:val="009D3551"/>
    <w:rsid w:val="009D4C10"/>
    <w:rsid w:val="009D6185"/>
    <w:rsid w:val="009D6911"/>
    <w:rsid w:val="009D6A7C"/>
    <w:rsid w:val="009E0FDB"/>
    <w:rsid w:val="009E2EF9"/>
    <w:rsid w:val="009F06C2"/>
    <w:rsid w:val="009F20D3"/>
    <w:rsid w:val="009F2EB6"/>
    <w:rsid w:val="009F39BC"/>
    <w:rsid w:val="009F5C49"/>
    <w:rsid w:val="009F77F2"/>
    <w:rsid w:val="00A0082D"/>
    <w:rsid w:val="00A01CE1"/>
    <w:rsid w:val="00A02F58"/>
    <w:rsid w:val="00A04685"/>
    <w:rsid w:val="00A06656"/>
    <w:rsid w:val="00A07974"/>
    <w:rsid w:val="00A12143"/>
    <w:rsid w:val="00A12FD0"/>
    <w:rsid w:val="00A15FE1"/>
    <w:rsid w:val="00A22EF9"/>
    <w:rsid w:val="00A23CC8"/>
    <w:rsid w:val="00A24D0E"/>
    <w:rsid w:val="00A2538F"/>
    <w:rsid w:val="00A26BBD"/>
    <w:rsid w:val="00A26D1A"/>
    <w:rsid w:val="00A26DA3"/>
    <w:rsid w:val="00A27ECA"/>
    <w:rsid w:val="00A31B13"/>
    <w:rsid w:val="00A3222B"/>
    <w:rsid w:val="00A329E3"/>
    <w:rsid w:val="00A36C36"/>
    <w:rsid w:val="00A37278"/>
    <w:rsid w:val="00A40989"/>
    <w:rsid w:val="00A4273C"/>
    <w:rsid w:val="00A42937"/>
    <w:rsid w:val="00A474E1"/>
    <w:rsid w:val="00A47504"/>
    <w:rsid w:val="00A479D9"/>
    <w:rsid w:val="00A5600F"/>
    <w:rsid w:val="00A57997"/>
    <w:rsid w:val="00A60BA1"/>
    <w:rsid w:val="00A630AD"/>
    <w:rsid w:val="00A6596E"/>
    <w:rsid w:val="00A66245"/>
    <w:rsid w:val="00A66CC2"/>
    <w:rsid w:val="00A6713D"/>
    <w:rsid w:val="00A67944"/>
    <w:rsid w:val="00A709D6"/>
    <w:rsid w:val="00A77454"/>
    <w:rsid w:val="00A775AD"/>
    <w:rsid w:val="00A80B8A"/>
    <w:rsid w:val="00A90827"/>
    <w:rsid w:val="00A90CA3"/>
    <w:rsid w:val="00A90CA5"/>
    <w:rsid w:val="00A93A08"/>
    <w:rsid w:val="00A966E9"/>
    <w:rsid w:val="00AA3DBD"/>
    <w:rsid w:val="00AA4271"/>
    <w:rsid w:val="00AA4EE3"/>
    <w:rsid w:val="00AA5770"/>
    <w:rsid w:val="00AA6F5C"/>
    <w:rsid w:val="00AA7814"/>
    <w:rsid w:val="00AB013A"/>
    <w:rsid w:val="00AB01EB"/>
    <w:rsid w:val="00AB1543"/>
    <w:rsid w:val="00AB7695"/>
    <w:rsid w:val="00AC00CA"/>
    <w:rsid w:val="00AC0D61"/>
    <w:rsid w:val="00AC1466"/>
    <w:rsid w:val="00AC4209"/>
    <w:rsid w:val="00AC7124"/>
    <w:rsid w:val="00AC756A"/>
    <w:rsid w:val="00AD11EC"/>
    <w:rsid w:val="00AD1990"/>
    <w:rsid w:val="00AD2C87"/>
    <w:rsid w:val="00AD3660"/>
    <w:rsid w:val="00AD5ABE"/>
    <w:rsid w:val="00AD6151"/>
    <w:rsid w:val="00AD66EF"/>
    <w:rsid w:val="00AE0434"/>
    <w:rsid w:val="00AE2020"/>
    <w:rsid w:val="00AE355D"/>
    <w:rsid w:val="00AE3986"/>
    <w:rsid w:val="00AE43FF"/>
    <w:rsid w:val="00AE4613"/>
    <w:rsid w:val="00AE58AA"/>
    <w:rsid w:val="00AF4519"/>
    <w:rsid w:val="00AF4F80"/>
    <w:rsid w:val="00AF5FB1"/>
    <w:rsid w:val="00AF7E47"/>
    <w:rsid w:val="00B0476F"/>
    <w:rsid w:val="00B125BD"/>
    <w:rsid w:val="00B12771"/>
    <w:rsid w:val="00B127B4"/>
    <w:rsid w:val="00B138BE"/>
    <w:rsid w:val="00B143AF"/>
    <w:rsid w:val="00B1626C"/>
    <w:rsid w:val="00B20A25"/>
    <w:rsid w:val="00B2444C"/>
    <w:rsid w:val="00B3411C"/>
    <w:rsid w:val="00B346DB"/>
    <w:rsid w:val="00B355A3"/>
    <w:rsid w:val="00B35F59"/>
    <w:rsid w:val="00B3677D"/>
    <w:rsid w:val="00B425A3"/>
    <w:rsid w:val="00B44235"/>
    <w:rsid w:val="00B45CF8"/>
    <w:rsid w:val="00B46C97"/>
    <w:rsid w:val="00B46E5C"/>
    <w:rsid w:val="00B47A28"/>
    <w:rsid w:val="00B50373"/>
    <w:rsid w:val="00B50465"/>
    <w:rsid w:val="00B528AE"/>
    <w:rsid w:val="00B528F8"/>
    <w:rsid w:val="00B52D0B"/>
    <w:rsid w:val="00B53B30"/>
    <w:rsid w:val="00B559D8"/>
    <w:rsid w:val="00B617FF"/>
    <w:rsid w:val="00B67C18"/>
    <w:rsid w:val="00B703BC"/>
    <w:rsid w:val="00B70956"/>
    <w:rsid w:val="00B70C81"/>
    <w:rsid w:val="00B757CD"/>
    <w:rsid w:val="00B76618"/>
    <w:rsid w:val="00B76D22"/>
    <w:rsid w:val="00B7781A"/>
    <w:rsid w:val="00B77B18"/>
    <w:rsid w:val="00B80015"/>
    <w:rsid w:val="00B80EDF"/>
    <w:rsid w:val="00B833F3"/>
    <w:rsid w:val="00B87BE2"/>
    <w:rsid w:val="00B87FD4"/>
    <w:rsid w:val="00B9222F"/>
    <w:rsid w:val="00B960EE"/>
    <w:rsid w:val="00BA0ABA"/>
    <w:rsid w:val="00BA150A"/>
    <w:rsid w:val="00BA4C91"/>
    <w:rsid w:val="00BB0200"/>
    <w:rsid w:val="00BB13EA"/>
    <w:rsid w:val="00BB25EC"/>
    <w:rsid w:val="00BB6ED5"/>
    <w:rsid w:val="00BB76AA"/>
    <w:rsid w:val="00BB7E0B"/>
    <w:rsid w:val="00BC3326"/>
    <w:rsid w:val="00BC6F64"/>
    <w:rsid w:val="00BE2862"/>
    <w:rsid w:val="00BE2D1E"/>
    <w:rsid w:val="00BE4009"/>
    <w:rsid w:val="00BE59B4"/>
    <w:rsid w:val="00BE5F36"/>
    <w:rsid w:val="00BE7395"/>
    <w:rsid w:val="00C01F31"/>
    <w:rsid w:val="00C01F6A"/>
    <w:rsid w:val="00C03500"/>
    <w:rsid w:val="00C05BA3"/>
    <w:rsid w:val="00C06A6A"/>
    <w:rsid w:val="00C06C5D"/>
    <w:rsid w:val="00C07B64"/>
    <w:rsid w:val="00C127CA"/>
    <w:rsid w:val="00C12A58"/>
    <w:rsid w:val="00C12ED3"/>
    <w:rsid w:val="00C13F7F"/>
    <w:rsid w:val="00C15269"/>
    <w:rsid w:val="00C15ACB"/>
    <w:rsid w:val="00C173C0"/>
    <w:rsid w:val="00C21A2F"/>
    <w:rsid w:val="00C224ED"/>
    <w:rsid w:val="00C2337F"/>
    <w:rsid w:val="00C24180"/>
    <w:rsid w:val="00C2556D"/>
    <w:rsid w:val="00C310FB"/>
    <w:rsid w:val="00C368C2"/>
    <w:rsid w:val="00C41A70"/>
    <w:rsid w:val="00C446F8"/>
    <w:rsid w:val="00C45D91"/>
    <w:rsid w:val="00C46A7C"/>
    <w:rsid w:val="00C50C95"/>
    <w:rsid w:val="00C537CA"/>
    <w:rsid w:val="00C55EAA"/>
    <w:rsid w:val="00C574AE"/>
    <w:rsid w:val="00C57F89"/>
    <w:rsid w:val="00C64537"/>
    <w:rsid w:val="00C70035"/>
    <w:rsid w:val="00C75D3D"/>
    <w:rsid w:val="00C80561"/>
    <w:rsid w:val="00C81D04"/>
    <w:rsid w:val="00C84C13"/>
    <w:rsid w:val="00C9384C"/>
    <w:rsid w:val="00C93C48"/>
    <w:rsid w:val="00C957F1"/>
    <w:rsid w:val="00C96C7C"/>
    <w:rsid w:val="00C97D78"/>
    <w:rsid w:val="00CA0C4E"/>
    <w:rsid w:val="00CA341B"/>
    <w:rsid w:val="00CA7D76"/>
    <w:rsid w:val="00CA7E58"/>
    <w:rsid w:val="00CB20AB"/>
    <w:rsid w:val="00CB2ED4"/>
    <w:rsid w:val="00CB32E8"/>
    <w:rsid w:val="00CB448A"/>
    <w:rsid w:val="00CB7340"/>
    <w:rsid w:val="00CC44BE"/>
    <w:rsid w:val="00CC63A7"/>
    <w:rsid w:val="00CC77E2"/>
    <w:rsid w:val="00CD0055"/>
    <w:rsid w:val="00CD09F4"/>
    <w:rsid w:val="00CD0FC1"/>
    <w:rsid w:val="00CD6D1C"/>
    <w:rsid w:val="00CE2807"/>
    <w:rsid w:val="00CE657A"/>
    <w:rsid w:val="00CF3959"/>
    <w:rsid w:val="00CF3DE3"/>
    <w:rsid w:val="00CF61B7"/>
    <w:rsid w:val="00D012B0"/>
    <w:rsid w:val="00D0631D"/>
    <w:rsid w:val="00D1047D"/>
    <w:rsid w:val="00D13B9D"/>
    <w:rsid w:val="00D14925"/>
    <w:rsid w:val="00D14FBF"/>
    <w:rsid w:val="00D17A99"/>
    <w:rsid w:val="00D226E3"/>
    <w:rsid w:val="00D2665B"/>
    <w:rsid w:val="00D2721D"/>
    <w:rsid w:val="00D3294A"/>
    <w:rsid w:val="00D35F10"/>
    <w:rsid w:val="00D409BB"/>
    <w:rsid w:val="00D40AF4"/>
    <w:rsid w:val="00D429BB"/>
    <w:rsid w:val="00D42A02"/>
    <w:rsid w:val="00D42C7F"/>
    <w:rsid w:val="00D43E0B"/>
    <w:rsid w:val="00D45E7C"/>
    <w:rsid w:val="00D4657D"/>
    <w:rsid w:val="00D51CAA"/>
    <w:rsid w:val="00D54524"/>
    <w:rsid w:val="00D60624"/>
    <w:rsid w:val="00D607E2"/>
    <w:rsid w:val="00D66D98"/>
    <w:rsid w:val="00D67922"/>
    <w:rsid w:val="00D67D20"/>
    <w:rsid w:val="00D71664"/>
    <w:rsid w:val="00D73ACF"/>
    <w:rsid w:val="00D75252"/>
    <w:rsid w:val="00D7533B"/>
    <w:rsid w:val="00D768EA"/>
    <w:rsid w:val="00D80A37"/>
    <w:rsid w:val="00D8239D"/>
    <w:rsid w:val="00D83717"/>
    <w:rsid w:val="00D87349"/>
    <w:rsid w:val="00D917F7"/>
    <w:rsid w:val="00D92ECC"/>
    <w:rsid w:val="00D93085"/>
    <w:rsid w:val="00D940BF"/>
    <w:rsid w:val="00D9504C"/>
    <w:rsid w:val="00DA1283"/>
    <w:rsid w:val="00DA1D5D"/>
    <w:rsid w:val="00DA489E"/>
    <w:rsid w:val="00DB1BDE"/>
    <w:rsid w:val="00DB2193"/>
    <w:rsid w:val="00DB317F"/>
    <w:rsid w:val="00DB4E43"/>
    <w:rsid w:val="00DB668E"/>
    <w:rsid w:val="00DB6AC0"/>
    <w:rsid w:val="00DC0232"/>
    <w:rsid w:val="00DC2E4F"/>
    <w:rsid w:val="00DC2FDF"/>
    <w:rsid w:val="00DC461D"/>
    <w:rsid w:val="00DC538D"/>
    <w:rsid w:val="00DC64EA"/>
    <w:rsid w:val="00DD1F5A"/>
    <w:rsid w:val="00DD3618"/>
    <w:rsid w:val="00DD3D91"/>
    <w:rsid w:val="00DD4488"/>
    <w:rsid w:val="00DD6207"/>
    <w:rsid w:val="00DD6262"/>
    <w:rsid w:val="00DE0035"/>
    <w:rsid w:val="00DE39DC"/>
    <w:rsid w:val="00DE40A6"/>
    <w:rsid w:val="00DE465E"/>
    <w:rsid w:val="00DE5792"/>
    <w:rsid w:val="00DE6AF0"/>
    <w:rsid w:val="00DE6FE8"/>
    <w:rsid w:val="00DF0367"/>
    <w:rsid w:val="00DF03A1"/>
    <w:rsid w:val="00DF0767"/>
    <w:rsid w:val="00DF2291"/>
    <w:rsid w:val="00DF6426"/>
    <w:rsid w:val="00DF71CB"/>
    <w:rsid w:val="00E00364"/>
    <w:rsid w:val="00E01212"/>
    <w:rsid w:val="00E04F10"/>
    <w:rsid w:val="00E05E2A"/>
    <w:rsid w:val="00E07B9A"/>
    <w:rsid w:val="00E105C2"/>
    <w:rsid w:val="00E14513"/>
    <w:rsid w:val="00E1475F"/>
    <w:rsid w:val="00E156CE"/>
    <w:rsid w:val="00E204AE"/>
    <w:rsid w:val="00E21A17"/>
    <w:rsid w:val="00E22ECD"/>
    <w:rsid w:val="00E24CF9"/>
    <w:rsid w:val="00E27A9A"/>
    <w:rsid w:val="00E306C7"/>
    <w:rsid w:val="00E3176C"/>
    <w:rsid w:val="00E345DE"/>
    <w:rsid w:val="00E36397"/>
    <w:rsid w:val="00E366A8"/>
    <w:rsid w:val="00E37F50"/>
    <w:rsid w:val="00E420E8"/>
    <w:rsid w:val="00E42BEF"/>
    <w:rsid w:val="00E43999"/>
    <w:rsid w:val="00E47145"/>
    <w:rsid w:val="00E51B81"/>
    <w:rsid w:val="00E526EC"/>
    <w:rsid w:val="00E55891"/>
    <w:rsid w:val="00E55B0F"/>
    <w:rsid w:val="00E55BBE"/>
    <w:rsid w:val="00E560B1"/>
    <w:rsid w:val="00E56436"/>
    <w:rsid w:val="00E572E0"/>
    <w:rsid w:val="00E5769A"/>
    <w:rsid w:val="00E605C8"/>
    <w:rsid w:val="00E60807"/>
    <w:rsid w:val="00E615B3"/>
    <w:rsid w:val="00E63B35"/>
    <w:rsid w:val="00E64E7B"/>
    <w:rsid w:val="00E6783C"/>
    <w:rsid w:val="00E702A1"/>
    <w:rsid w:val="00E70EE2"/>
    <w:rsid w:val="00E71C93"/>
    <w:rsid w:val="00E80320"/>
    <w:rsid w:val="00E8034B"/>
    <w:rsid w:val="00E80FA4"/>
    <w:rsid w:val="00E8231B"/>
    <w:rsid w:val="00E839DB"/>
    <w:rsid w:val="00E83BAC"/>
    <w:rsid w:val="00E85D6A"/>
    <w:rsid w:val="00E87AB8"/>
    <w:rsid w:val="00E87E4E"/>
    <w:rsid w:val="00E90F26"/>
    <w:rsid w:val="00E9100E"/>
    <w:rsid w:val="00E956BD"/>
    <w:rsid w:val="00E95CD3"/>
    <w:rsid w:val="00E9656B"/>
    <w:rsid w:val="00EA20ED"/>
    <w:rsid w:val="00EA22A8"/>
    <w:rsid w:val="00EA34D8"/>
    <w:rsid w:val="00EA3741"/>
    <w:rsid w:val="00EA7265"/>
    <w:rsid w:val="00EB3C92"/>
    <w:rsid w:val="00EB4649"/>
    <w:rsid w:val="00EB5A46"/>
    <w:rsid w:val="00EB696B"/>
    <w:rsid w:val="00EB6C38"/>
    <w:rsid w:val="00EB76A1"/>
    <w:rsid w:val="00EC1039"/>
    <w:rsid w:val="00EC1A2D"/>
    <w:rsid w:val="00EC46B5"/>
    <w:rsid w:val="00EC5C7E"/>
    <w:rsid w:val="00EC6AB8"/>
    <w:rsid w:val="00EC6EB6"/>
    <w:rsid w:val="00ED0563"/>
    <w:rsid w:val="00ED1176"/>
    <w:rsid w:val="00ED1E8F"/>
    <w:rsid w:val="00ED2703"/>
    <w:rsid w:val="00ED3E8D"/>
    <w:rsid w:val="00ED5B72"/>
    <w:rsid w:val="00ED7127"/>
    <w:rsid w:val="00ED76A1"/>
    <w:rsid w:val="00EE0B77"/>
    <w:rsid w:val="00EE43A6"/>
    <w:rsid w:val="00EE5F8A"/>
    <w:rsid w:val="00EE6C5A"/>
    <w:rsid w:val="00EF183F"/>
    <w:rsid w:val="00EF33DB"/>
    <w:rsid w:val="00EF5061"/>
    <w:rsid w:val="00EF701D"/>
    <w:rsid w:val="00F03570"/>
    <w:rsid w:val="00F03CC8"/>
    <w:rsid w:val="00F07759"/>
    <w:rsid w:val="00F07DA7"/>
    <w:rsid w:val="00F1076B"/>
    <w:rsid w:val="00F10ED0"/>
    <w:rsid w:val="00F1140B"/>
    <w:rsid w:val="00F13936"/>
    <w:rsid w:val="00F143CC"/>
    <w:rsid w:val="00F21644"/>
    <w:rsid w:val="00F2596A"/>
    <w:rsid w:val="00F2717F"/>
    <w:rsid w:val="00F31628"/>
    <w:rsid w:val="00F320D0"/>
    <w:rsid w:val="00F33BB2"/>
    <w:rsid w:val="00F35132"/>
    <w:rsid w:val="00F3647A"/>
    <w:rsid w:val="00F36849"/>
    <w:rsid w:val="00F403FB"/>
    <w:rsid w:val="00F41824"/>
    <w:rsid w:val="00F41C06"/>
    <w:rsid w:val="00F42CC3"/>
    <w:rsid w:val="00F478B9"/>
    <w:rsid w:val="00F52E63"/>
    <w:rsid w:val="00F54A45"/>
    <w:rsid w:val="00F56496"/>
    <w:rsid w:val="00F570DA"/>
    <w:rsid w:val="00F57520"/>
    <w:rsid w:val="00F61B85"/>
    <w:rsid w:val="00F656DD"/>
    <w:rsid w:val="00F67AE0"/>
    <w:rsid w:val="00F70210"/>
    <w:rsid w:val="00F707B2"/>
    <w:rsid w:val="00F71037"/>
    <w:rsid w:val="00F73345"/>
    <w:rsid w:val="00F76263"/>
    <w:rsid w:val="00F77182"/>
    <w:rsid w:val="00F80396"/>
    <w:rsid w:val="00F84AA1"/>
    <w:rsid w:val="00F85212"/>
    <w:rsid w:val="00F85F4E"/>
    <w:rsid w:val="00F86408"/>
    <w:rsid w:val="00F92E51"/>
    <w:rsid w:val="00FA101A"/>
    <w:rsid w:val="00FA1311"/>
    <w:rsid w:val="00FA30CF"/>
    <w:rsid w:val="00FA4343"/>
    <w:rsid w:val="00FA5048"/>
    <w:rsid w:val="00FA5522"/>
    <w:rsid w:val="00FA66E8"/>
    <w:rsid w:val="00FA6DA8"/>
    <w:rsid w:val="00FA7B7A"/>
    <w:rsid w:val="00FB41A1"/>
    <w:rsid w:val="00FB4AF7"/>
    <w:rsid w:val="00FB71FC"/>
    <w:rsid w:val="00FC064D"/>
    <w:rsid w:val="00FC0BA1"/>
    <w:rsid w:val="00FC4C8E"/>
    <w:rsid w:val="00FC581F"/>
    <w:rsid w:val="00FC592E"/>
    <w:rsid w:val="00FC5D34"/>
    <w:rsid w:val="00FD014B"/>
    <w:rsid w:val="00FD15F1"/>
    <w:rsid w:val="00FD1D66"/>
    <w:rsid w:val="00FD225C"/>
    <w:rsid w:val="00FE0383"/>
    <w:rsid w:val="00FE1BEB"/>
    <w:rsid w:val="00FE6484"/>
    <w:rsid w:val="00FE7921"/>
    <w:rsid w:val="00FE7B38"/>
    <w:rsid w:val="00FF1A95"/>
    <w:rsid w:val="00FF2178"/>
    <w:rsid w:val="00FF21F1"/>
    <w:rsid w:val="00FF2E2C"/>
    <w:rsid w:val="00FF3989"/>
    <w:rsid w:val="00FF4C4B"/>
    <w:rsid w:val="00FF4F26"/>
    <w:rsid w:val="00FF52B1"/>
    <w:rsid w:val="00FF5DD5"/>
    <w:rsid w:val="00FF64E6"/>
    <w:rsid w:val="0243E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,"/>
  <w14:docId w14:val="3626D668"/>
  <w15:docId w15:val="{AA15EB35-E540-40A5-9D77-006745CB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D51CAA"/>
    <w:pPr>
      <w:spacing w:line="312" w:lineRule="auto"/>
    </w:pPr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7834"/>
    <w:pPr>
      <w:pageBreakBefore/>
      <w:numPr>
        <w:numId w:val="1"/>
      </w:numPr>
      <w:spacing w:after="120" w:line="240" w:lineRule="auto"/>
      <w:ind w:left="567" w:hanging="567"/>
      <w:outlineLvl w:val="0"/>
    </w:pPr>
    <w:rPr>
      <w:rFonts w:cs="Arial"/>
      <w:b/>
    </w:rPr>
  </w:style>
  <w:style w:type="paragraph" w:styleId="Heading2">
    <w:name w:val="heading 2"/>
    <w:basedOn w:val="Normal"/>
    <w:next w:val="Normal"/>
    <w:qFormat/>
    <w:rsid w:val="003619E0"/>
    <w:pPr>
      <w:numPr>
        <w:ilvl w:val="1"/>
        <w:numId w:val="1"/>
      </w:numPr>
      <w:spacing w:before="120" w:after="120" w:line="240" w:lineRule="auto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qFormat/>
    <w:rsid w:val="003619E0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cs="Arial"/>
      <w:b/>
      <w:bCs/>
      <w:szCs w:val="22"/>
    </w:rPr>
  </w:style>
  <w:style w:type="paragraph" w:styleId="Heading4">
    <w:name w:val="heading 4"/>
    <w:basedOn w:val="Normal"/>
    <w:next w:val="Normal"/>
    <w:link w:val="Heading4Char"/>
    <w:qFormat/>
    <w:rsid w:val="003619E0"/>
    <w:pPr>
      <w:keepNext/>
      <w:numPr>
        <w:ilvl w:val="3"/>
        <w:numId w:val="1"/>
      </w:numPr>
      <w:jc w:val="right"/>
      <w:outlineLvl w:val="3"/>
    </w:pPr>
    <w:rPr>
      <w:b/>
      <w:bCs/>
      <w:color w:val="FFFFFF"/>
      <w:sz w:val="36"/>
    </w:rPr>
  </w:style>
  <w:style w:type="paragraph" w:styleId="Heading5">
    <w:name w:val="heading 5"/>
    <w:basedOn w:val="Normal"/>
    <w:next w:val="Normal"/>
    <w:qFormat/>
    <w:rsid w:val="003619E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619E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3619E0"/>
    <w:pPr>
      <w:keepNext/>
      <w:numPr>
        <w:ilvl w:val="6"/>
        <w:numId w:val="1"/>
      </w:numPr>
      <w:spacing w:line="240" w:lineRule="auto"/>
      <w:jc w:val="both"/>
      <w:outlineLvl w:val="6"/>
    </w:pPr>
    <w:rPr>
      <w:b/>
      <w:bCs/>
      <w:i/>
      <w:sz w:val="16"/>
      <w:szCs w:val="20"/>
    </w:rPr>
  </w:style>
  <w:style w:type="paragraph" w:styleId="Heading8">
    <w:name w:val="heading 8"/>
    <w:basedOn w:val="Normal"/>
    <w:next w:val="Normal"/>
    <w:qFormat/>
    <w:rsid w:val="003619E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619E0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3619E0"/>
    <w:rPr>
      <w:rFonts w:ascii="Arial" w:hAnsi="Arial"/>
      <w:b/>
      <w:bCs/>
      <w:color w:val="FFFFFF"/>
      <w:sz w:val="36"/>
      <w:szCs w:val="24"/>
      <w:lang w:eastAsia="en-US"/>
    </w:rPr>
  </w:style>
  <w:style w:type="paragraph" w:styleId="BalloonText">
    <w:name w:val="Balloon Text"/>
    <w:basedOn w:val="Normal"/>
    <w:semiHidden/>
    <w:rsid w:val="001D6616"/>
    <w:rPr>
      <w:rFonts w:ascii="Tahoma" w:hAnsi="Tahoma" w:cs="Tahoma"/>
      <w:sz w:val="16"/>
      <w:szCs w:val="16"/>
    </w:rPr>
  </w:style>
  <w:style w:type="paragraph" w:customStyle="1" w:styleId="BodyText1">
    <w:name w:val="Body Text 1"/>
    <w:basedOn w:val="Normal"/>
    <w:link w:val="BodyText1Char"/>
    <w:rsid w:val="008A702C"/>
    <w:pPr>
      <w:spacing w:after="120" w:line="240" w:lineRule="auto"/>
      <w:ind w:left="567"/>
    </w:pPr>
  </w:style>
  <w:style w:type="character" w:customStyle="1" w:styleId="BodyText1Char">
    <w:name w:val="Body Text 1 Char"/>
    <w:link w:val="BodyText1"/>
    <w:rsid w:val="008114F3"/>
    <w:rPr>
      <w:rFonts w:ascii="Arial" w:hAnsi="Arial"/>
      <w:sz w:val="22"/>
      <w:szCs w:val="24"/>
      <w:lang w:val="en-AU" w:eastAsia="en-US" w:bidi="ar-SA"/>
    </w:rPr>
  </w:style>
  <w:style w:type="paragraph" w:styleId="CommentText">
    <w:name w:val="annotation text"/>
    <w:basedOn w:val="Normal"/>
    <w:semiHidden/>
    <w:rsid w:val="00A6713D"/>
    <w:rPr>
      <w:sz w:val="20"/>
      <w:szCs w:val="20"/>
    </w:rPr>
  </w:style>
  <w:style w:type="paragraph" w:styleId="Header">
    <w:name w:val="header"/>
    <w:basedOn w:val="Normal"/>
    <w:link w:val="HeaderChar"/>
    <w:rsid w:val="008D074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8D0740"/>
    <w:pPr>
      <w:tabs>
        <w:tab w:val="center" w:pos="4153"/>
        <w:tab w:val="right" w:pos="8306"/>
      </w:tabs>
    </w:pPr>
    <w:rPr>
      <w:sz w:val="24"/>
    </w:rPr>
  </w:style>
  <w:style w:type="character" w:customStyle="1" w:styleId="FooterChar">
    <w:name w:val="Footer Char"/>
    <w:link w:val="Footer"/>
    <w:uiPriority w:val="99"/>
    <w:rsid w:val="005D053E"/>
    <w:rPr>
      <w:rFonts w:ascii="Trebuchet MS" w:hAnsi="Trebuchet MS"/>
      <w:sz w:val="24"/>
      <w:szCs w:val="24"/>
      <w:lang w:val="en-AU" w:eastAsia="en-US"/>
    </w:rPr>
  </w:style>
  <w:style w:type="paragraph" w:styleId="TOC2">
    <w:name w:val="toc 2"/>
    <w:basedOn w:val="Normal"/>
    <w:next w:val="Normal"/>
    <w:autoRedefine/>
    <w:uiPriority w:val="39"/>
    <w:rsid w:val="00A06656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891964"/>
    <w:pPr>
      <w:ind w:left="440"/>
    </w:pPr>
    <w:rPr>
      <w:color w:val="000000"/>
    </w:rPr>
  </w:style>
  <w:style w:type="paragraph" w:styleId="DocumentMap">
    <w:name w:val="Document Map"/>
    <w:basedOn w:val="Normal"/>
    <w:semiHidden/>
    <w:rsid w:val="008D0740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rsid w:val="008D0740"/>
    <w:pPr>
      <w:spacing w:line="240" w:lineRule="auto"/>
    </w:pPr>
    <w:rPr>
      <w:szCs w:val="20"/>
    </w:rPr>
  </w:style>
  <w:style w:type="paragraph" w:styleId="BodyText3">
    <w:name w:val="Body Text 3"/>
    <w:basedOn w:val="Normal"/>
    <w:rsid w:val="008D0740"/>
    <w:pPr>
      <w:spacing w:line="240" w:lineRule="auto"/>
    </w:pPr>
    <w:rPr>
      <w:sz w:val="16"/>
      <w:szCs w:val="20"/>
    </w:rPr>
  </w:style>
  <w:style w:type="paragraph" w:styleId="Title">
    <w:name w:val="Title"/>
    <w:basedOn w:val="Normal"/>
    <w:qFormat/>
    <w:rsid w:val="008D0740"/>
    <w:pPr>
      <w:spacing w:before="60" w:after="60" w:line="240" w:lineRule="auto"/>
      <w:jc w:val="center"/>
      <w:outlineLvl w:val="0"/>
    </w:pPr>
    <w:rPr>
      <w:rFonts w:cs="Arial"/>
      <w:b/>
      <w:bCs/>
      <w:color w:val="FFFFFF"/>
      <w:kern w:val="28"/>
      <w:sz w:val="56"/>
      <w:szCs w:val="32"/>
    </w:rPr>
  </w:style>
  <w:style w:type="character" w:styleId="Hyperlink">
    <w:name w:val="Hyperlink"/>
    <w:uiPriority w:val="99"/>
    <w:rsid w:val="008E2BA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qFormat/>
    <w:rsid w:val="008E2BA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i/>
      <w:iCs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F61B85"/>
    <w:pPr>
      <w:tabs>
        <w:tab w:val="left" w:pos="724"/>
        <w:tab w:val="right" w:pos="9593"/>
      </w:tabs>
      <w:spacing w:after="20" w:line="240" w:lineRule="auto"/>
      <w:jc w:val="center"/>
    </w:pPr>
    <w:rPr>
      <w:smallCaps/>
    </w:rPr>
  </w:style>
  <w:style w:type="table" w:styleId="TableGrid">
    <w:name w:val="Table Grid"/>
    <w:basedOn w:val="TableNormal"/>
    <w:uiPriority w:val="59"/>
    <w:rsid w:val="00761DA3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B46C97"/>
    <w:rPr>
      <w:sz w:val="16"/>
      <w:szCs w:val="16"/>
    </w:rPr>
  </w:style>
  <w:style w:type="paragraph" w:styleId="CommentSubject">
    <w:name w:val="annotation subject"/>
    <w:basedOn w:val="Normal"/>
    <w:semiHidden/>
    <w:rsid w:val="001D6616"/>
    <w:rPr>
      <w:b/>
      <w:bCs/>
      <w:sz w:val="20"/>
      <w:szCs w:val="20"/>
    </w:rPr>
  </w:style>
  <w:style w:type="paragraph" w:customStyle="1" w:styleId="TableGridHeading">
    <w:name w:val="Table Grid Heading"/>
    <w:basedOn w:val="Normal"/>
    <w:rsid w:val="008B4070"/>
    <w:pPr>
      <w:spacing w:before="40" w:after="40" w:line="240" w:lineRule="auto"/>
    </w:pPr>
    <w:rPr>
      <w:rFonts w:eastAsia="SimSun" w:cs="Arial"/>
      <w:b/>
      <w:szCs w:val="22"/>
    </w:rPr>
  </w:style>
  <w:style w:type="paragraph" w:styleId="BodyText">
    <w:name w:val="Body Text"/>
    <w:basedOn w:val="Normal"/>
    <w:rsid w:val="00CB448A"/>
    <w:pPr>
      <w:spacing w:after="120"/>
    </w:pPr>
  </w:style>
  <w:style w:type="character" w:customStyle="1" w:styleId="Heading3Char">
    <w:name w:val="Heading 3 Char"/>
    <w:link w:val="Heading3"/>
    <w:rsid w:val="00D14FBF"/>
    <w:rPr>
      <w:rFonts w:ascii="Arial" w:hAnsi="Arial" w:cs="Arial"/>
      <w:b/>
      <w:bCs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0755F1"/>
    <w:rPr>
      <w:rFonts w:ascii="Trebuchet MS" w:hAnsi="Trebuchet MS"/>
      <w:sz w:val="22"/>
      <w:szCs w:val="24"/>
      <w:lang w:eastAsia="en-US"/>
    </w:rPr>
  </w:style>
  <w:style w:type="paragraph" w:styleId="BodyTextIndent">
    <w:name w:val="Body Text Indent"/>
    <w:basedOn w:val="Normal"/>
    <w:rsid w:val="0064685B"/>
    <w:pPr>
      <w:numPr>
        <w:numId w:val="2"/>
      </w:numPr>
      <w:tabs>
        <w:tab w:val="left" w:pos="992"/>
      </w:tabs>
      <w:spacing w:after="120" w:line="240" w:lineRule="auto"/>
    </w:pPr>
  </w:style>
  <w:style w:type="character" w:customStyle="1" w:styleId="Heading1Char">
    <w:name w:val="Heading 1 Char"/>
    <w:link w:val="Heading1"/>
    <w:rsid w:val="004531C5"/>
    <w:rPr>
      <w:rFonts w:ascii="Arial" w:hAnsi="Arial" w:cs="Arial"/>
      <w:b/>
      <w:sz w:val="22"/>
      <w:szCs w:val="24"/>
      <w:lang w:eastAsia="en-US"/>
    </w:rPr>
  </w:style>
  <w:style w:type="paragraph" w:styleId="NoSpacing">
    <w:name w:val="No Spacing"/>
    <w:uiPriority w:val="1"/>
    <w:qFormat/>
    <w:rsid w:val="005F4FCB"/>
    <w:rPr>
      <w:rFonts w:ascii="Trebuchet MS" w:hAnsi="Trebuchet MS"/>
      <w:sz w:val="22"/>
      <w:szCs w:val="24"/>
      <w:lang w:eastAsia="en-US"/>
    </w:rPr>
  </w:style>
  <w:style w:type="character" w:styleId="Emphasis">
    <w:name w:val="Emphasis"/>
    <w:basedOn w:val="DefaultParagraphFont"/>
    <w:qFormat/>
    <w:rsid w:val="00CA7D76"/>
    <w:rPr>
      <w:i/>
      <w:iCs/>
    </w:rPr>
  </w:style>
  <w:style w:type="character" w:styleId="PageNumber">
    <w:name w:val="page number"/>
    <w:basedOn w:val="DefaultParagraphFont"/>
    <w:rsid w:val="00FF1A95"/>
  </w:style>
  <w:style w:type="character" w:customStyle="1" w:styleId="HeaderChar">
    <w:name w:val="Header Char"/>
    <w:link w:val="Header"/>
    <w:locked/>
    <w:rsid w:val="00FF1A95"/>
    <w:rPr>
      <w:rFonts w:ascii="Trebuchet MS" w:hAnsi="Trebuchet MS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semiHidden/>
    <w:unhideWhenUsed/>
    <w:rsid w:val="002E611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E6116"/>
    <w:rPr>
      <w:rFonts w:ascii="Trebuchet MS" w:hAnsi="Trebuchet MS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F4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1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tmp" Id="rId26" /><Relationship Type="http://schemas.openxmlformats.org/officeDocument/2006/relationships/image" Target="media/image12.tmp" Id="rId21" /><Relationship Type="http://schemas.openxmlformats.org/officeDocument/2006/relationships/image" Target="media/image33.png" Id="rId42" /><Relationship Type="http://schemas.openxmlformats.org/officeDocument/2006/relationships/image" Target="media/image38.tmp" Id="rId47" /><Relationship Type="http://schemas.openxmlformats.org/officeDocument/2006/relationships/image" Target="media/image54.png" Id="rId63" /><Relationship Type="http://schemas.openxmlformats.org/officeDocument/2006/relationships/footer" Target="footer4.xml" Id="rId68" /><Relationship Type="http://schemas.openxmlformats.org/officeDocument/2006/relationships/footnotes" Target="footnotes.xml" Id="rId7" /><Relationship Type="http://schemas.openxmlformats.org/officeDocument/2006/relationships/customXml" Target="../customXml/item2.xml" Id="rId2" /><Relationship Type="http://schemas.openxmlformats.org/officeDocument/2006/relationships/image" Target="media/image7.tmp" Id="rId16" /><Relationship Type="http://schemas.openxmlformats.org/officeDocument/2006/relationships/image" Target="media/image20.tmp" Id="rId29" /><Relationship Type="http://schemas.openxmlformats.org/officeDocument/2006/relationships/header" Target="header1.xml" Id="rId11" /><Relationship Type="http://schemas.openxmlformats.org/officeDocument/2006/relationships/image" Target="media/image15.tmp" Id="rId24" /><Relationship Type="http://schemas.openxmlformats.org/officeDocument/2006/relationships/image" Target="media/image23.tmp" Id="rId32" /><Relationship Type="http://schemas.openxmlformats.org/officeDocument/2006/relationships/image" Target="media/image28.tmp" Id="rId37" /><Relationship Type="http://schemas.openxmlformats.org/officeDocument/2006/relationships/image" Target="media/image31.png" Id="rId40" /><Relationship Type="http://schemas.openxmlformats.org/officeDocument/2006/relationships/image" Target="media/image36.tmp" Id="rId45" /><Relationship Type="http://schemas.openxmlformats.org/officeDocument/2006/relationships/image" Target="media/image44.tmp" Id="rId53" /><Relationship Type="http://schemas.openxmlformats.org/officeDocument/2006/relationships/image" Target="media/image49.png" Id="rId58" /><Relationship Type="http://schemas.openxmlformats.org/officeDocument/2006/relationships/image" Target="media/image57.tmp" Id="rId66" /><Relationship Type="http://schemas.openxmlformats.org/officeDocument/2006/relationships/settings" Target="settings.xml" Id="rId5" /><Relationship Type="http://schemas.openxmlformats.org/officeDocument/2006/relationships/image" Target="media/image52.png" Id="rId61" /><Relationship Type="http://schemas.openxmlformats.org/officeDocument/2006/relationships/image" Target="media/image10.png" Id="rId19" /><Relationship Type="http://schemas.openxmlformats.org/officeDocument/2006/relationships/footer" Target="footer3.xml" Id="rId14" /><Relationship Type="http://schemas.openxmlformats.org/officeDocument/2006/relationships/image" Target="media/image13.tmp" Id="rId22" /><Relationship Type="http://schemas.openxmlformats.org/officeDocument/2006/relationships/image" Target="media/image18.tmp" Id="rId27" /><Relationship Type="http://schemas.openxmlformats.org/officeDocument/2006/relationships/image" Target="media/image21.tmp" Id="rId30" /><Relationship Type="http://schemas.openxmlformats.org/officeDocument/2006/relationships/image" Target="media/image26.tmp" Id="rId35" /><Relationship Type="http://schemas.openxmlformats.org/officeDocument/2006/relationships/image" Target="media/image34.tmp" Id="rId43" /><Relationship Type="http://schemas.openxmlformats.org/officeDocument/2006/relationships/image" Target="media/image39.png" Id="rId48" /><Relationship Type="http://schemas.openxmlformats.org/officeDocument/2006/relationships/image" Target="media/image47.tmp" Id="rId56" /><Relationship Type="http://schemas.openxmlformats.org/officeDocument/2006/relationships/image" Target="media/image55.png" Id="rId64" /><Relationship Type="http://schemas.openxmlformats.org/officeDocument/2006/relationships/fontTable" Target="fontTable.xml" Id="rId69" /><Relationship Type="http://schemas.openxmlformats.org/officeDocument/2006/relationships/endnotes" Target="endnotes.xml" Id="rId8" /><Relationship Type="http://schemas.openxmlformats.org/officeDocument/2006/relationships/image" Target="media/image42.tmp" Id="rId51" /><Relationship Type="http://schemas.openxmlformats.org/officeDocument/2006/relationships/numbering" Target="numbering.xml" Id="rId3" /><Relationship Type="http://schemas.openxmlformats.org/officeDocument/2006/relationships/footer" Target="footer2.xml" Id="rId12" /><Relationship Type="http://schemas.openxmlformats.org/officeDocument/2006/relationships/image" Target="media/image8.tmp" Id="rId17" /><Relationship Type="http://schemas.openxmlformats.org/officeDocument/2006/relationships/image" Target="media/image16.tmp" Id="rId25" /><Relationship Type="http://schemas.openxmlformats.org/officeDocument/2006/relationships/image" Target="media/image24.tmp" Id="rId33" /><Relationship Type="http://schemas.openxmlformats.org/officeDocument/2006/relationships/image" Target="media/image29.tmp" Id="rId38" /><Relationship Type="http://schemas.openxmlformats.org/officeDocument/2006/relationships/image" Target="media/image37.tmp" Id="rId46" /><Relationship Type="http://schemas.openxmlformats.org/officeDocument/2006/relationships/image" Target="media/image50.png" Id="rId59" /><Relationship Type="http://schemas.openxmlformats.org/officeDocument/2006/relationships/header" Target="header3.xml" Id="rId67" /><Relationship Type="http://schemas.openxmlformats.org/officeDocument/2006/relationships/image" Target="media/image11.tmp" Id="rId20" /><Relationship Type="http://schemas.openxmlformats.org/officeDocument/2006/relationships/image" Target="media/image32.png" Id="rId41" /><Relationship Type="http://schemas.openxmlformats.org/officeDocument/2006/relationships/image" Target="media/image45.tmp" Id="rId54" /><Relationship Type="http://schemas.openxmlformats.org/officeDocument/2006/relationships/image" Target="media/image53.png" Id="rId62" /><Relationship Type="http://schemas.openxmlformats.org/officeDocument/2006/relationships/theme" Target="theme/theme1.xml" Id="rId70" /><Relationship Type="http://schemas.openxmlformats.org/officeDocument/2006/relationships/webSettings" Target="webSettings.xml" Id="rId6" /><Relationship Type="http://schemas.openxmlformats.org/officeDocument/2006/relationships/image" Target="media/image6.tmp" Id="rId15" /><Relationship Type="http://schemas.openxmlformats.org/officeDocument/2006/relationships/image" Target="media/image14.tmp" Id="rId23" /><Relationship Type="http://schemas.openxmlformats.org/officeDocument/2006/relationships/image" Target="media/image19.tmp" Id="rId28" /><Relationship Type="http://schemas.openxmlformats.org/officeDocument/2006/relationships/image" Target="media/image27.tmp" Id="rId36" /><Relationship Type="http://schemas.openxmlformats.org/officeDocument/2006/relationships/image" Target="media/image40.tmp" Id="rId49" /><Relationship Type="http://schemas.openxmlformats.org/officeDocument/2006/relationships/image" Target="media/image48.png" Id="rId57" /><Relationship Type="http://schemas.openxmlformats.org/officeDocument/2006/relationships/footer" Target="footer1.xml" Id="rId10" /><Relationship Type="http://schemas.openxmlformats.org/officeDocument/2006/relationships/image" Target="media/image22.tmp" Id="rId31" /><Relationship Type="http://schemas.openxmlformats.org/officeDocument/2006/relationships/image" Target="media/image35.tmp" Id="rId44" /><Relationship Type="http://schemas.openxmlformats.org/officeDocument/2006/relationships/image" Target="media/image43.png" Id="rId52" /><Relationship Type="http://schemas.openxmlformats.org/officeDocument/2006/relationships/image" Target="media/image51.png" Id="rId60" /><Relationship Type="http://schemas.openxmlformats.org/officeDocument/2006/relationships/image" Target="media/image56.tmp" Id="rId65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header" Target="header2.xml" Id="rId13" /><Relationship Type="http://schemas.openxmlformats.org/officeDocument/2006/relationships/image" Target="media/image9.tmp" Id="rId18" /><Relationship Type="http://schemas.openxmlformats.org/officeDocument/2006/relationships/image" Target="media/image30.tmp" Id="rId39" /><Relationship Type="http://schemas.openxmlformats.org/officeDocument/2006/relationships/image" Target="media/image25.tmp" Id="rId34" /><Relationship Type="http://schemas.openxmlformats.org/officeDocument/2006/relationships/image" Target="media/image41.tmp" Id="rId50" /><Relationship Type="http://schemas.openxmlformats.org/officeDocument/2006/relationships/image" Target="media/image46.tmp" Id="rId55" /><Relationship Type="http://schemas.openxmlformats.org/officeDocument/2006/relationships/customXml" Target="/customXML/item3.xml" Id="R8c18d72aa6644e5c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S\FINANCE\FIN_SERV\Financial%20Training%20&amp;%20Systems%20Support\Purchasing%20Area\Helpcard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A3658062</value>
    </field>
    <field name="Objective-Title">
      <value order="0">CGD - Approving Invoices Using ECM Exec</value>
    </field>
    <field name="Objective-Description">
      <value order="0"/>
    </field>
    <field name="Objective-CreationStamp">
      <value order="0">2016-02-10T00:25:38Z</value>
    </field>
    <field name="Objective-IsApproved">
      <value order="0">false</value>
    </field>
    <field name="Objective-IsPublished">
      <value order="0">true</value>
    </field>
    <field name="Objective-DatePublished">
      <value order="0">2020-03-29T06:50:03Z</value>
    </field>
    <field name="Objective-ModificationStamp">
      <value order="0">2020-09-01T04:06:20Z</value>
    </field>
    <field name="Objective-Owner">
      <value order="0">Claude Curelea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vA8469525</value>
    </field>
    <field name="Objective-Version">
      <value order="0">11.0</value>
    </field>
    <field name="Objective-VersionNumber">
      <value order="0">12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2.xml><?xml version="1.0" encoding="utf-8"?>
<ds:datastoreItem xmlns:ds="http://schemas.openxmlformats.org/officeDocument/2006/customXml" ds:itemID="{08ED00E0-FFB5-4FB6-86C4-F7A1823B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Helpcard Template</Template>
  <TotalTime>0</TotalTime>
  <Pages>21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Property Field</vt:lpstr>
    </vt:vector>
  </TitlesOfParts>
  <Company>City of Greater Dandenong</Company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Property Field</dc:title>
  <dc:creator>administrator</dc:creator>
  <cp:lastModifiedBy>61410467463</cp:lastModifiedBy>
  <cp:revision>2</cp:revision>
  <cp:lastPrinted>2016-02-16T05:09:00Z</cp:lastPrinted>
  <dcterms:created xsi:type="dcterms:W3CDTF">2020-03-29T06:49:00Z</dcterms:created>
  <dcterms:modified xsi:type="dcterms:W3CDTF">2020-03-29T06:49:00Z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act">
    <vt:lpwstr>(Contact Name)</vt:lpwstr>
  </property>
  <property fmtid="{D5CDD505-2E9C-101B-9397-08002B2CF9AE}" pid="3" name="Ext">
    <vt:lpwstr>###</vt:lpwstr>
  </property>
  <property fmtid="{D5CDD505-2E9C-101B-9397-08002B2CF9AE}" pid="4" name="Last Updated By">
    <vt:lpwstr>Insert Last Update name</vt:lpwstr>
  </property>
  <property fmtid="{D5CDD505-2E9C-101B-9397-08002B2CF9AE}" pid="5" name="Last updated on">
    <vt:lpwstr>Insert last updated date</vt:lpwstr>
  </property>
  <property fmtid="{D5CDD505-2E9C-101B-9397-08002B2CF9AE}" pid="6" name="Objective-Id">
    <vt:lpwstr>A3658062</vt:lpwstr>
  </property>
  <property fmtid="{D5CDD505-2E9C-101B-9397-08002B2CF9AE}" pid="7" name="Objective-Title">
    <vt:lpwstr>CGD - Approving Invoices Using ECM Exec</vt:lpwstr>
  </property>
  <property fmtid="{D5CDD505-2E9C-101B-9397-08002B2CF9AE}" pid="8" name="Objective-Comment">
    <vt:lpwstr/>
  </property>
  <property fmtid="{D5CDD505-2E9C-101B-9397-08002B2CF9AE}" pid="9" name="Objective-CreationStamp">
    <vt:filetime>2016-02-10T00:25:38Z</vt:filetime>
  </property>
  <property fmtid="{D5CDD505-2E9C-101B-9397-08002B2CF9AE}" pid="10" name="Objective-IsApproved">
    <vt:bool>false</vt:bool>
  </property>
  <property fmtid="{D5CDD505-2E9C-101B-9397-08002B2CF9AE}" pid="11" name="Objective-IsPublished">
    <vt:bool>true</vt:bool>
  </property>
  <property fmtid="{D5CDD505-2E9C-101B-9397-08002B2CF9AE}" pid="12" name="Objective-DatePublished">
    <vt:filetime>2020-03-29T06:50:03Z</vt:filetime>
  </property>
  <property fmtid="{D5CDD505-2E9C-101B-9397-08002B2CF9AE}" pid="13" name="Objective-ModificationStamp">
    <vt:filetime>2020-09-01T04:06:20Z</vt:filetime>
  </property>
  <property fmtid="{D5CDD505-2E9C-101B-9397-08002B2CF9AE}" pid="14" name="Objective-Owner">
    <vt:lpwstr>Claude Curelea</vt:lpwstr>
  </property>
  <property fmtid="{D5CDD505-2E9C-101B-9397-08002B2CF9AE}" pid="15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6" name="Objective-Parent">
    <vt:lpwstr>Documentation ready</vt:lpwstr>
  </property>
  <property fmtid="{D5CDD505-2E9C-101B-9397-08002B2CF9AE}" pid="17" name="Objective-State">
    <vt:lpwstr>Published</vt:lpwstr>
  </property>
  <property fmtid="{D5CDD505-2E9C-101B-9397-08002B2CF9AE}" pid="18" name="Objective-Version">
    <vt:lpwstr>11.0</vt:lpwstr>
  </property>
  <property fmtid="{D5CDD505-2E9C-101B-9397-08002B2CF9AE}" pid="19" name="Objective-VersionNumber">
    <vt:r8>12</vt:r8>
  </property>
  <property fmtid="{D5CDD505-2E9C-101B-9397-08002B2CF9AE}" pid="20" name="Objective-VersionComment">
    <vt:lpwstr/>
  </property>
  <property fmtid="{D5CDD505-2E9C-101B-9397-08002B2CF9AE}" pid="21" name="Objective-FileNumber">
    <vt:lpwstr>qA420088</vt:lpwstr>
  </property>
  <property fmtid="{D5CDD505-2E9C-101B-9397-08002B2CF9AE}" pid="22" name="Objective-Classification">
    <vt:lpwstr/>
  </property>
  <property fmtid="{D5CDD505-2E9C-101B-9397-08002B2CF9AE}" pid="23" name="Objective-Caveats">
    <vt:lpwstr/>
  </property>
  <property fmtid="{D5CDD505-2E9C-101B-9397-08002B2CF9AE}" pid="24" name="Objective-Connect Creator [system]">
    <vt:lpwstr>pkosastra@computronsoftware.com</vt:lpwstr>
  </property>
  <property fmtid="{D5CDD505-2E9C-101B-9397-08002B2CF9AE}" pid="25" name="Objective-Business Unit [system]">
    <vt:lpwstr>Information Systems &amp; Projects</vt:lpwstr>
  </property>
  <property fmtid="{D5CDD505-2E9C-101B-9397-08002B2CF9AE}" pid="26" name="Objective-Corporate Document Type [system]">
    <vt:lpwstr/>
  </property>
  <property fmtid="{D5CDD505-2E9C-101B-9397-08002B2CF9AE}" pid="27" name="Objective-Records Audit Vital Record [system]">
    <vt:lpwstr/>
  </property>
  <property fmtid="{D5CDD505-2E9C-101B-9397-08002B2CF9AE}" pid="28" name="Objective-Records Audit Date [system]">
    <vt:lpwstr/>
  </property>
  <property fmtid="{D5CDD505-2E9C-101B-9397-08002B2CF9AE}" pid="29" name="Objective-Description">
    <vt:lpwstr/>
  </property>
  <property fmtid="{D5CDD505-2E9C-101B-9397-08002B2CF9AE}" pid="30" name="Objective-VersionId">
    <vt:lpwstr>vA8469525</vt:lpwstr>
  </property>
  <property fmtid="{D5CDD505-2E9C-101B-9397-08002B2CF9AE}" pid="31" name="Objective-Business Unit">
    <vt:lpwstr>Information Systems &amp; Projects</vt:lpwstr>
  </property>
  <property fmtid="{D5CDD505-2E9C-101B-9397-08002B2CF9AE}" pid="32" name="Objective-Corporate Document Type">
    <vt:lpwstr/>
  </property>
  <property fmtid="{D5CDD505-2E9C-101B-9397-08002B2CF9AE}" pid="33" name="Objective-Records Audit Vital Record">
    <vt:lpwstr/>
  </property>
  <property fmtid="{D5CDD505-2E9C-101B-9397-08002B2CF9AE}" pid="34" name="Objective-Records Audit Date">
    <vt:lpwstr/>
  </property>
  <property fmtid="{D5CDD505-2E9C-101B-9397-08002B2CF9AE}" pid="35" name="Objective-Connect Creator">
    <vt:lpwstr/>
  </property>
  <property fmtid="{D5CDD505-2E9C-101B-9397-08002B2CF9AE}" pid="36" name="Objective-Bulk Update Status">
    <vt:lpwstr/>
  </property>
</Properties>
</file>